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FE7A7" w14:textId="6CA25831" w:rsidR="00E96022" w:rsidRDefault="00E96022" w:rsidP="00FA7A09">
      <w:pPr>
        <w:pStyle w:val="Titel"/>
      </w:pPr>
      <w:r w:rsidRPr="00BD51C9">
        <w:tab/>
      </w:r>
      <w:bookmarkStart w:id="0" w:name="_Hlk117259638"/>
      <w:bookmarkEnd w:id="0"/>
    </w:p>
    <w:p w14:paraId="2B1E31CF" w14:textId="77777777" w:rsidR="008D7DFD" w:rsidRPr="008D7DFD" w:rsidRDefault="008D7DFD" w:rsidP="008D7DFD">
      <w:pPr>
        <w:rPr>
          <w:lang w:val="en-US"/>
        </w:rPr>
      </w:pPr>
    </w:p>
    <w:p w14:paraId="3336B913" w14:textId="201727B1" w:rsidR="00386BFE" w:rsidRPr="00FA7A09" w:rsidRDefault="00386BFE" w:rsidP="00FA7A09">
      <w:pPr>
        <w:pStyle w:val="Titel"/>
      </w:pPr>
      <w:r w:rsidRPr="00FA7A09">
        <w:t xml:space="preserve">Author Guidelines for </w:t>
      </w:r>
      <w:r w:rsidR="008D7DFD">
        <w:t xml:space="preserve">the </w:t>
      </w:r>
      <w:r w:rsidR="008D7DFD" w:rsidRPr="008D7DFD">
        <w:rPr>
          <w:i/>
        </w:rPr>
        <w:t xml:space="preserve">tec2zero </w:t>
      </w:r>
      <w:proofErr w:type="gramStart"/>
      <w:r w:rsidR="008D7DFD" w:rsidRPr="008D7DFD">
        <w:rPr>
          <w:i/>
        </w:rPr>
        <w:t>conference</w:t>
      </w:r>
      <w:proofErr w:type="gramEnd"/>
      <w:r w:rsidR="009E3267" w:rsidRPr="00FA7A09">
        <w:br/>
        <w:t>[Title: two lines, 1</w:t>
      </w:r>
      <w:r w:rsidR="008D7DFD">
        <w:t>7</w:t>
      </w:r>
      <w:r w:rsidR="009E3267" w:rsidRPr="00FA7A09">
        <w:t>0 characters maximum]</w:t>
      </w:r>
    </w:p>
    <w:p w14:paraId="5566EBB6" w14:textId="3EADECD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w:t>
      </w:r>
      <w:r w:rsidR="008D7DFD">
        <w:t>]</w:t>
      </w:r>
      <w:r w:rsidR="00477230">
        <w:t xml:space="preserve"> |</w:t>
      </w:r>
      <w:r w:rsidRPr="00477230">
        <w:t xml:space="preserve"> </w:t>
      </w:r>
      <w:r w:rsidR="008D7DFD">
        <w:t>Paul</w:t>
      </w:r>
      <w:r w:rsidRPr="00477230">
        <w:t xml:space="preserve"> </w:t>
      </w:r>
      <w:r w:rsidR="008D7DFD">
        <w:t>Smith</w:t>
      </w:r>
      <w:r w:rsidR="009E3267" w:rsidRPr="00477230">
        <w:t xml:space="preserve"> [co-author]</w:t>
      </w:r>
      <w:r w:rsidR="00077FBB">
        <w:t xml:space="preserve"> | </w:t>
      </w:r>
      <w:r w:rsidR="008D7DFD">
        <w:t>Madison</w:t>
      </w:r>
      <w:r w:rsidR="00A56B74" w:rsidRPr="00A56B74">
        <w:t xml:space="preserve"> </w:t>
      </w:r>
      <w:r w:rsidR="008D7DFD">
        <w:t>Paul</w:t>
      </w:r>
      <w:r w:rsidR="00A56B74">
        <w:rPr>
          <w:rStyle w:val="superscript"/>
        </w:rPr>
        <w:t>2</w:t>
      </w:r>
      <w:r w:rsidR="00A56B74">
        <w:t xml:space="preserve"> </w:t>
      </w:r>
      <w:r w:rsidR="00A56B74" w:rsidRPr="00477230">
        <w:t>[</w:t>
      </w:r>
      <w:proofErr w:type="gramStart"/>
      <w:r w:rsidR="00A56B74">
        <w:t>2</w:t>
      </w:r>
      <w:r w:rsidR="008D7DFD">
        <w:t>st</w:t>
      </w:r>
      <w:proofErr w:type="gramEnd"/>
      <w:r w:rsidR="008D7DFD">
        <w:t xml:space="preserve"> co-author</w:t>
      </w:r>
      <w:r w:rsidR="00A56B74" w:rsidRPr="00477230">
        <w:t>]</w:t>
      </w:r>
      <w:r w:rsidR="008D7DFD">
        <w:t xml:space="preserve"> | and so on…</w:t>
      </w:r>
    </w:p>
    <w:p w14:paraId="686D8ED7" w14:textId="77777777" w:rsidR="00912197" w:rsidRPr="00477230" w:rsidRDefault="00947CDD" w:rsidP="00A97CEA">
      <w:r w:rsidRPr="00477230">
        <w:rPr>
          <w:noProof/>
          <w:lang w:val="de-DE"/>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0B8D915"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w:t>
                            </w:r>
                            <w:r w:rsidR="008D7DFD">
                              <w:rPr>
                                <w:lang w:val="en-US"/>
                              </w:rPr>
                              <w:t>Paul Smith</w:t>
                            </w:r>
                          </w:p>
                          <w:p w14:paraId="75F189B7" w14:textId="581AD38D" w:rsidR="009E3267" w:rsidRPr="00477230" w:rsidRDefault="008D7DFD" w:rsidP="00A97CEA">
                            <w:pPr>
                              <w:pStyle w:val="correspondence-affiliation"/>
                              <w:rPr>
                                <w:lang w:val="en-US"/>
                              </w:rPr>
                            </w:pPr>
                            <w:r>
                              <w:rPr>
                                <w:lang w:val="en-US"/>
                              </w:rPr>
                              <w:t>University of Wuppertal</w:t>
                            </w:r>
                          </w:p>
                          <w:p w14:paraId="4E3D2073" w14:textId="43FE5845" w:rsidR="009E3267" w:rsidRPr="00477230" w:rsidRDefault="009E3267" w:rsidP="00A97CEA">
                            <w:pPr>
                              <w:pStyle w:val="correspondence-affiliation"/>
                              <w:rPr>
                                <w:lang w:val="en-US"/>
                              </w:rPr>
                            </w:pPr>
                            <w:r w:rsidRPr="00477230">
                              <w:rPr>
                                <w:lang w:val="en-US"/>
                              </w:rPr>
                              <w:t xml:space="preserve">Institute for </w:t>
                            </w:r>
                            <w:r w:rsidR="008D7DFD">
                              <w:rPr>
                                <w:lang w:val="en-US"/>
                              </w:rPr>
                              <w:t>Net Zero Studies</w:t>
                            </w:r>
                          </w:p>
                          <w:p w14:paraId="1A12B612" w14:textId="09F91C9F" w:rsidR="009E3267" w:rsidRPr="00477230" w:rsidRDefault="008D7DFD" w:rsidP="00A97CEA">
                            <w:pPr>
                              <w:pStyle w:val="correspondence-affiliation"/>
                              <w:rPr>
                                <w:lang w:val="en-US"/>
                              </w:rPr>
                            </w:pPr>
                            <w:proofErr w:type="spellStart"/>
                            <w:r>
                              <w:rPr>
                                <w:lang w:val="en-US"/>
                              </w:rPr>
                              <w:t>Gaußstreet</w:t>
                            </w:r>
                            <w:proofErr w:type="spellEnd"/>
                            <w:r>
                              <w:rPr>
                                <w:lang w:val="en-US"/>
                              </w:rPr>
                              <w:t xml:space="preserve"> 500</w:t>
                            </w:r>
                          </w:p>
                          <w:p w14:paraId="5ADF7F4B" w14:textId="7B9FF943" w:rsidR="00011954" w:rsidRPr="0000277A" w:rsidRDefault="008D7DFD" w:rsidP="00A97CEA">
                            <w:pPr>
                              <w:pStyle w:val="correspondence-affiliation"/>
                              <w:rPr>
                                <w:lang w:val="en-US"/>
                              </w:rPr>
                            </w:pPr>
                            <w:proofErr w:type="gramStart"/>
                            <w:r>
                              <w:rPr>
                                <w:lang w:val="en-US"/>
                              </w:rPr>
                              <w:t>42119</w:t>
                            </w:r>
                            <w:proofErr w:type="gramEnd"/>
                            <w:r>
                              <w:rPr>
                                <w:lang w:val="en-US"/>
                              </w:rPr>
                              <w:t xml:space="preserve"> Wuppertal</w:t>
                            </w:r>
                            <w:r w:rsidR="009E3267" w:rsidRPr="0000277A">
                              <w:rPr>
                                <w:lang w:val="en-US"/>
                              </w:rPr>
                              <w:br/>
                            </w:r>
                            <w:r w:rsidR="00011954" w:rsidRPr="0000277A">
                              <w:rPr>
                                <w:lang w:val="en-US"/>
                              </w:rPr>
                              <w:t xml:space="preserve">Email: </w:t>
                            </w:r>
                            <w:hyperlink r:id="rId11" w:history="1">
                              <w:r w:rsidRPr="008F479D">
                                <w:rPr>
                                  <w:rStyle w:val="Hyperlink"/>
                                  <w:sz w:val="14"/>
                                  <w:szCs w:val="14"/>
                                  <w:lang w:val="en-US"/>
                                </w:rPr>
                                <w:t>p.smith@uni-wuppertal.de</w:t>
                              </w:r>
                            </w:hyperlink>
                          </w:p>
                          <w:p w14:paraId="0BE3A46F" w14:textId="0DEBF484" w:rsidR="00255F31" w:rsidRPr="0000277A" w:rsidRDefault="00255F31" w:rsidP="00A97CEA">
                            <w:pPr>
                              <w:pStyle w:val="correspondence-affiliation"/>
                              <w:rPr>
                                <w:lang w:val="en-US"/>
                              </w:rPr>
                            </w:pPr>
                          </w:p>
                          <w:p w14:paraId="301024AD" w14:textId="68D1A2E9" w:rsidR="00255F31" w:rsidRDefault="00A45B03" w:rsidP="00A97CEA">
                            <w:pPr>
                              <w:pStyle w:val="correspondence-affiliation"/>
                              <w:rPr>
                                <w:lang w:val="en-US"/>
                              </w:rPr>
                            </w:pPr>
                            <w:proofErr w:type="gramStart"/>
                            <w:r w:rsidRPr="008A47DA">
                              <w:rPr>
                                <w:rStyle w:val="superscript"/>
                              </w:rPr>
                              <w:t>1</w:t>
                            </w:r>
                            <w:proofErr w:type="gramEnd"/>
                            <w:r w:rsidRPr="008A47DA">
                              <w:rPr>
                                <w:rStyle w:val="superscript"/>
                              </w:rPr>
                              <w:t xml:space="preserve"> </w:t>
                            </w:r>
                            <w:r w:rsidR="00255F31" w:rsidRPr="0000277A">
                              <w:rPr>
                                <w:lang w:val="en-US"/>
                              </w:rPr>
                              <w:t xml:space="preserve">Affiliation, Town, </w:t>
                            </w:r>
                            <w:r w:rsidR="008D7DFD">
                              <w:rPr>
                                <w:lang w:val="en-US"/>
                              </w:rPr>
                              <w:t>YYY</w:t>
                            </w:r>
                          </w:p>
                          <w:p w14:paraId="60CA48A0" w14:textId="21B0F40C" w:rsidR="00A56B74" w:rsidRPr="002E4A93" w:rsidRDefault="00A56B74" w:rsidP="00A97CEA">
                            <w:pPr>
                              <w:pStyle w:val="correspondence-affiliation"/>
                              <w:rPr>
                                <w:vertAlign w:val="superscript"/>
                                <w:lang w:val="en-US"/>
                              </w:rPr>
                            </w:pPr>
                            <w:proofErr w:type="gramStart"/>
                            <w:r w:rsidRPr="008A47DA">
                              <w:rPr>
                                <w:rStyle w:val="superscript"/>
                              </w:rPr>
                              <w:t>2</w:t>
                            </w:r>
                            <w:proofErr w:type="gramEnd"/>
                            <w:r w:rsidR="002E4A93" w:rsidRPr="008A47DA">
                              <w:rPr>
                                <w:rStyle w:val="superscript"/>
                              </w:rPr>
                              <w:t xml:space="preserve"> </w:t>
                            </w:r>
                            <w:r w:rsidR="002E4A93" w:rsidRPr="0000277A">
                              <w:rPr>
                                <w:lang w:val="en-US"/>
                              </w:rPr>
                              <w:t xml:space="preserve">Affiliation, Town, </w:t>
                            </w:r>
                            <w:r w:rsidR="008D7DFD">
                              <w:rPr>
                                <w:lang w:val="en-US"/>
                              </w:rPr>
                              <w:t>YYY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98A13" id="_x0000_t202" coordsize="21600,21600" o:spt="202" path="m,l,21600r21600,l21600,xe">
                <v:stroke joinstyle="miter"/>
                <v:path gradientshapeok="t" o:connecttype="rect"/>
              </v:shapetype>
              <v:shape id="_x0000_s1026"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0B8D915"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w:t>
                      </w:r>
                      <w:r w:rsidR="008D7DFD">
                        <w:rPr>
                          <w:lang w:val="en-US"/>
                        </w:rPr>
                        <w:t>Paul Smith</w:t>
                      </w:r>
                    </w:p>
                    <w:p w14:paraId="75F189B7" w14:textId="581AD38D" w:rsidR="009E3267" w:rsidRPr="00477230" w:rsidRDefault="008D7DFD" w:rsidP="00A97CEA">
                      <w:pPr>
                        <w:pStyle w:val="correspondence-affiliation"/>
                        <w:rPr>
                          <w:lang w:val="en-US"/>
                        </w:rPr>
                      </w:pPr>
                      <w:r>
                        <w:rPr>
                          <w:lang w:val="en-US"/>
                        </w:rPr>
                        <w:t>University of Wuppertal</w:t>
                      </w:r>
                    </w:p>
                    <w:p w14:paraId="4E3D2073" w14:textId="43FE5845" w:rsidR="009E3267" w:rsidRPr="00477230" w:rsidRDefault="009E3267" w:rsidP="00A97CEA">
                      <w:pPr>
                        <w:pStyle w:val="correspondence-affiliation"/>
                        <w:rPr>
                          <w:lang w:val="en-US"/>
                        </w:rPr>
                      </w:pPr>
                      <w:r w:rsidRPr="00477230">
                        <w:rPr>
                          <w:lang w:val="en-US"/>
                        </w:rPr>
                        <w:t xml:space="preserve">Institute for </w:t>
                      </w:r>
                      <w:r w:rsidR="008D7DFD">
                        <w:rPr>
                          <w:lang w:val="en-US"/>
                        </w:rPr>
                        <w:t>Net Zero Studies</w:t>
                      </w:r>
                    </w:p>
                    <w:p w14:paraId="1A12B612" w14:textId="09F91C9F" w:rsidR="009E3267" w:rsidRPr="00477230" w:rsidRDefault="008D7DFD" w:rsidP="00A97CEA">
                      <w:pPr>
                        <w:pStyle w:val="correspondence-affiliation"/>
                        <w:rPr>
                          <w:lang w:val="en-US"/>
                        </w:rPr>
                      </w:pPr>
                      <w:proofErr w:type="spellStart"/>
                      <w:r>
                        <w:rPr>
                          <w:lang w:val="en-US"/>
                        </w:rPr>
                        <w:t>Gaußstreet</w:t>
                      </w:r>
                      <w:proofErr w:type="spellEnd"/>
                      <w:r>
                        <w:rPr>
                          <w:lang w:val="en-US"/>
                        </w:rPr>
                        <w:t xml:space="preserve"> 500</w:t>
                      </w:r>
                    </w:p>
                    <w:p w14:paraId="5ADF7F4B" w14:textId="7B9FF943" w:rsidR="00011954" w:rsidRPr="0000277A" w:rsidRDefault="008D7DFD" w:rsidP="00A97CEA">
                      <w:pPr>
                        <w:pStyle w:val="correspondence-affiliation"/>
                        <w:rPr>
                          <w:lang w:val="en-US"/>
                        </w:rPr>
                      </w:pPr>
                      <w:proofErr w:type="gramStart"/>
                      <w:r>
                        <w:rPr>
                          <w:lang w:val="en-US"/>
                        </w:rPr>
                        <w:t>42119</w:t>
                      </w:r>
                      <w:proofErr w:type="gramEnd"/>
                      <w:r>
                        <w:rPr>
                          <w:lang w:val="en-US"/>
                        </w:rPr>
                        <w:t xml:space="preserve"> Wuppertal</w:t>
                      </w:r>
                      <w:r w:rsidR="009E3267" w:rsidRPr="0000277A">
                        <w:rPr>
                          <w:lang w:val="en-US"/>
                        </w:rPr>
                        <w:br/>
                      </w:r>
                      <w:r w:rsidR="00011954" w:rsidRPr="0000277A">
                        <w:rPr>
                          <w:lang w:val="en-US"/>
                        </w:rPr>
                        <w:t xml:space="preserve">Email: </w:t>
                      </w:r>
                      <w:hyperlink r:id="rId12" w:history="1">
                        <w:r w:rsidRPr="008F479D">
                          <w:rPr>
                            <w:rStyle w:val="Hyperlink"/>
                            <w:sz w:val="14"/>
                            <w:szCs w:val="14"/>
                            <w:lang w:val="en-US"/>
                          </w:rPr>
                          <w:t>p.smith@uni-wuppertal.de</w:t>
                        </w:r>
                      </w:hyperlink>
                    </w:p>
                    <w:p w14:paraId="0BE3A46F" w14:textId="0DEBF484" w:rsidR="00255F31" w:rsidRPr="0000277A" w:rsidRDefault="00255F31" w:rsidP="00A97CEA">
                      <w:pPr>
                        <w:pStyle w:val="correspondence-affiliation"/>
                        <w:rPr>
                          <w:lang w:val="en-US"/>
                        </w:rPr>
                      </w:pPr>
                    </w:p>
                    <w:p w14:paraId="301024AD" w14:textId="68D1A2E9" w:rsidR="00255F31" w:rsidRDefault="00A45B03" w:rsidP="00A97CEA">
                      <w:pPr>
                        <w:pStyle w:val="correspondence-affiliation"/>
                        <w:rPr>
                          <w:lang w:val="en-US"/>
                        </w:rPr>
                      </w:pPr>
                      <w:proofErr w:type="gramStart"/>
                      <w:r w:rsidRPr="008A47DA">
                        <w:rPr>
                          <w:rStyle w:val="superscript"/>
                        </w:rPr>
                        <w:t>1</w:t>
                      </w:r>
                      <w:proofErr w:type="gramEnd"/>
                      <w:r w:rsidRPr="008A47DA">
                        <w:rPr>
                          <w:rStyle w:val="superscript"/>
                        </w:rPr>
                        <w:t xml:space="preserve"> </w:t>
                      </w:r>
                      <w:r w:rsidR="00255F31" w:rsidRPr="0000277A">
                        <w:rPr>
                          <w:lang w:val="en-US"/>
                        </w:rPr>
                        <w:t xml:space="preserve">Affiliation, Town, </w:t>
                      </w:r>
                      <w:r w:rsidR="008D7DFD">
                        <w:rPr>
                          <w:lang w:val="en-US"/>
                        </w:rPr>
                        <w:t>YYY</w:t>
                      </w:r>
                    </w:p>
                    <w:p w14:paraId="60CA48A0" w14:textId="21B0F40C" w:rsidR="00A56B74" w:rsidRPr="002E4A93" w:rsidRDefault="00A56B74" w:rsidP="00A97CEA">
                      <w:pPr>
                        <w:pStyle w:val="correspondence-affiliation"/>
                        <w:rPr>
                          <w:vertAlign w:val="superscript"/>
                          <w:lang w:val="en-US"/>
                        </w:rPr>
                      </w:pPr>
                      <w:proofErr w:type="gramStart"/>
                      <w:r w:rsidRPr="008A47DA">
                        <w:rPr>
                          <w:rStyle w:val="superscript"/>
                        </w:rPr>
                        <w:t>2</w:t>
                      </w:r>
                      <w:proofErr w:type="gramEnd"/>
                      <w:r w:rsidR="002E4A93" w:rsidRPr="008A47DA">
                        <w:rPr>
                          <w:rStyle w:val="superscript"/>
                        </w:rPr>
                        <w:t xml:space="preserve"> </w:t>
                      </w:r>
                      <w:r w:rsidR="002E4A93" w:rsidRPr="0000277A">
                        <w:rPr>
                          <w:lang w:val="en-US"/>
                        </w:rPr>
                        <w:t xml:space="preserve">Affiliation, Town, </w:t>
                      </w:r>
                      <w:r w:rsidR="008D7DFD">
                        <w:rPr>
                          <w:lang w:val="en-US"/>
                        </w:rPr>
                        <w:t>YYY</w:t>
                      </w:r>
                    </w:p>
                  </w:txbxContent>
                </v:textbox>
                <w10:wrap type="square" anchorx="margin"/>
              </v:shape>
            </w:pict>
          </mc:Fallback>
        </mc:AlternateContent>
      </w:r>
      <w:r w:rsidRPr="00477230">
        <w:rPr>
          <w:noProof/>
          <w:lang w:val="de-DE"/>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720D0A91" w:rsidR="00947CDD" w:rsidRPr="00477230" w:rsidRDefault="009E3267" w:rsidP="00D23499">
                            <w:pPr>
                              <w:pStyle w:val="Abstract"/>
                            </w:pPr>
                            <w:r w:rsidRPr="00477230">
                              <w:t>[Abstract: 1</w:t>
                            </w:r>
                            <w:r w:rsidR="00D23499">
                              <w:t>4</w:t>
                            </w:r>
                            <w:r w:rsidRPr="00477230">
                              <w:t xml:space="preserve">00 characters maximum] </w:t>
                            </w:r>
                            <w:r w:rsidR="00D23499">
                              <w:t>The University of Wuppertal is continuously developing its profile in research and teaching. This brings together existing strengths, releases new synergies and strengthens the visibility of our potential and achievements. The clear profile architecture supports the implementation of our principles:</w:t>
                            </w:r>
                            <w:r w:rsidR="008D1CF4">
                              <w:t xml:space="preserve"> </w:t>
                            </w:r>
                            <w:r w:rsidR="00D23499">
                              <w:t xml:space="preserve">The University of Wuppertal focuses on positive distinctiveness, for increased regional, national and international attractiveness and </w:t>
                            </w:r>
                            <w:proofErr w:type="spellStart"/>
                            <w:r w:rsidR="00D23499">
                              <w:t>charisma.It</w:t>
                            </w:r>
                            <w:proofErr w:type="spellEnd"/>
                            <w:r w:rsidR="00D23499">
                              <w:t xml:space="preserve"> </w:t>
                            </w:r>
                            <w:proofErr w:type="spellStart"/>
                            <w:r w:rsidR="00D23499">
                              <w:t>mobilises</w:t>
                            </w:r>
                            <w:proofErr w:type="spellEnd"/>
                            <w:r w:rsidR="00D23499">
                              <w:t xml:space="preserve"> the potential of its members with a view to a clear resource orientation in the pursuit of common goals.</w:t>
                            </w:r>
                            <w:r w:rsidR="008D1CF4">
                              <w:t xml:space="preserve"> </w:t>
                            </w:r>
                            <w:r w:rsidR="00D23499">
                              <w:t xml:space="preserve">The tried and tested and the new </w:t>
                            </w:r>
                            <w:proofErr w:type="gramStart"/>
                            <w:r w:rsidR="00D23499">
                              <w:t>are wisely weighed</w:t>
                            </w:r>
                            <w:proofErr w:type="gramEnd"/>
                            <w:r w:rsidR="00D23499">
                              <w:t xml:space="preserve"> against each other in the sense of a balance between stability and flexibility, in order to make use of innovations without rashly abandoning the established.</w:t>
                            </w:r>
                            <w:r w:rsidR="008D1CF4">
                              <w:t xml:space="preserve"> </w:t>
                            </w:r>
                            <w:r w:rsidR="00D23499">
                              <w:t xml:space="preserve">Action at University of Wuppertal has a clear value reference: understanding society, culture, technology and nature as well as their change must go hand in hand with the </w:t>
                            </w:r>
                            <w:proofErr w:type="spellStart"/>
                            <w:r w:rsidR="00D23499">
                              <w:t>endeavour</w:t>
                            </w:r>
                            <w:proofErr w:type="spellEnd"/>
                            <w:r w:rsidR="00D23499">
                              <w:t xml:space="preserve"> to also help shape them and thus create a democratic, open and pluralistic society for future generations as well.</w:t>
                            </w:r>
                            <w:r w:rsidR="008D1CF4">
                              <w:t xml:space="preserve"> </w:t>
                            </w:r>
                            <w:r w:rsidR="00D23499">
                              <w:t xml:space="preserve">All content-related decisions at the University of Wuppertal </w:t>
                            </w:r>
                            <w:proofErr w:type="gramStart"/>
                            <w:r w:rsidR="00D23499">
                              <w:t>are made</w:t>
                            </w:r>
                            <w:proofErr w:type="gramEnd"/>
                            <w:r w:rsidR="00D23499">
                              <w:t xml:space="preserve"> within the profile lines that have been anchored in our mission statement since 2009 as strategic, interdisciplinary focal points.</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450A8803" w:rsidR="00011954" w:rsidRPr="00260570" w:rsidRDefault="00C245DB" w:rsidP="00A97CEA">
                            <w:pPr>
                              <w:rPr>
                                <w:rStyle w:val="Keywords"/>
                              </w:rPr>
                            </w:pPr>
                            <w:r w:rsidRPr="00260570">
                              <w:rPr>
                                <w:rStyle w:val="Keywords"/>
                              </w:rPr>
                              <w:t xml:space="preserve">Article, </w:t>
                            </w:r>
                            <w:r w:rsidR="008D1CF4">
                              <w:rPr>
                                <w:rStyle w:val="Keywords"/>
                              </w:rPr>
                              <w:t>Activity Field</w:t>
                            </w:r>
                            <w:r w:rsidRPr="00260570">
                              <w:rPr>
                                <w:rStyle w:val="Keywords"/>
                              </w:rPr>
                              <w:t xml:space="preserve">, </w:t>
                            </w:r>
                            <w:r w:rsidR="008D1CF4">
                              <w:rPr>
                                <w:rStyle w:val="Keywords"/>
                              </w:rPr>
                              <w:t>Technology</w:t>
                            </w:r>
                            <w:r w:rsidRPr="00260570">
                              <w:rPr>
                                <w:rStyle w:val="Keywords"/>
                              </w:rPr>
                              <w:t>,</w:t>
                            </w:r>
                            <w:r w:rsidR="008D1CF4">
                              <w:rPr>
                                <w:rStyle w:val="Keywords"/>
                              </w:rPr>
                              <w:t xml:space="preserve"> Zero-Waste, zero-Carbon</w:t>
                            </w:r>
                            <w:r w:rsidRPr="00260570">
                              <w:rPr>
                                <w:rStyle w:val="Keywords"/>
                              </w:rPr>
                              <w:t xml:space="preserve"> </w:t>
                            </w:r>
                            <w:r w:rsidR="009E3267" w:rsidRPr="00260570">
                              <w:rPr>
                                <w:rStyle w:val="Keywords"/>
                              </w:rPr>
                              <w:t>[</w:t>
                            </w:r>
                            <w:r w:rsidR="009D428C" w:rsidRPr="00260570">
                              <w:rPr>
                                <w:rStyle w:val="Keywords"/>
                              </w:rPr>
                              <w:t xml:space="preserve">up to </w:t>
                            </w:r>
                            <w:r w:rsidR="008D1CF4">
                              <w:rPr>
                                <w:rStyle w:val="Keywords"/>
                              </w:rPr>
                              <w:t>8</w:t>
                            </w:r>
                            <w:r w:rsidR="009E3267" w:rsidRPr="00260570">
                              <w:rPr>
                                <w:rStyle w:val="Keywords"/>
                              </w:rPr>
                              <w:t xml:space="preserve"> keywords]</w:t>
                            </w:r>
                          </w:p>
                        </w:txbxContent>
                      </wps:txbx>
                      <wps:bodyPr rot="0" vert="horz" wrap="square" lIns="91440" tIns="45720" rIns="91440" bIns="45720" anchor="t" anchorCtr="0">
                        <a:spAutoFit/>
                      </wps:bodyPr>
                    </wps:wsp>
                  </a:graphicData>
                </a:graphic>
              </wp:inline>
            </w:drawing>
          </mc:Choice>
          <mc:Fallback>
            <w:pict>
              <v:shape w14:anchorId="4B8D4130" id="Textfeld 2" o:spid="_x0000_s1027"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" fillcolor="#f2f2f2 [3052]" stroked="f">
                <v:textbox style="mso-fit-shape-to-text:t">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720D0A91" w:rsidR="00947CDD" w:rsidRPr="00477230" w:rsidRDefault="009E3267" w:rsidP="00D23499">
                      <w:pPr>
                        <w:pStyle w:val="Abstract"/>
                      </w:pPr>
                      <w:r w:rsidRPr="00477230">
                        <w:t>[Abstract: 1</w:t>
                      </w:r>
                      <w:r w:rsidR="00D23499">
                        <w:t>4</w:t>
                      </w:r>
                      <w:r w:rsidRPr="00477230">
                        <w:t xml:space="preserve">00 characters maximum] </w:t>
                      </w:r>
                      <w:r w:rsidR="00D23499">
                        <w:t>The University of Wuppertal is continuously developing its profile in research and teaching. This brings together existing strengths, releases new synergies and strengthens the visibility of our potential and achievements. The clear profile architecture supports the implementation of our principles:</w:t>
                      </w:r>
                      <w:r w:rsidR="008D1CF4">
                        <w:t xml:space="preserve"> </w:t>
                      </w:r>
                      <w:r w:rsidR="00D23499">
                        <w:t xml:space="preserve">The University of Wuppertal focuses on positive distinctiveness, for increased regional, national and international attractiveness and </w:t>
                      </w:r>
                      <w:proofErr w:type="spellStart"/>
                      <w:r w:rsidR="00D23499">
                        <w:t>charisma.It</w:t>
                      </w:r>
                      <w:proofErr w:type="spellEnd"/>
                      <w:r w:rsidR="00D23499">
                        <w:t xml:space="preserve"> </w:t>
                      </w:r>
                      <w:proofErr w:type="spellStart"/>
                      <w:r w:rsidR="00D23499">
                        <w:t>mobilises</w:t>
                      </w:r>
                      <w:proofErr w:type="spellEnd"/>
                      <w:r w:rsidR="00D23499">
                        <w:t xml:space="preserve"> the potential of its members with a view to a clear resource orientation in the pursuit of common goals.</w:t>
                      </w:r>
                      <w:r w:rsidR="008D1CF4">
                        <w:t xml:space="preserve"> </w:t>
                      </w:r>
                      <w:r w:rsidR="00D23499">
                        <w:t xml:space="preserve">The tried and tested and the new </w:t>
                      </w:r>
                      <w:proofErr w:type="gramStart"/>
                      <w:r w:rsidR="00D23499">
                        <w:t>are wisely weighed</w:t>
                      </w:r>
                      <w:proofErr w:type="gramEnd"/>
                      <w:r w:rsidR="00D23499">
                        <w:t xml:space="preserve"> against each other in the sense of a balance between stability and flexibility, in order to make use of innovations without rashly abandoning the established.</w:t>
                      </w:r>
                      <w:r w:rsidR="008D1CF4">
                        <w:t xml:space="preserve"> </w:t>
                      </w:r>
                      <w:r w:rsidR="00D23499">
                        <w:t xml:space="preserve">Action at University of Wuppertal has a clear value reference: understanding society, culture, technology and nature as well as their change must go hand in hand with the </w:t>
                      </w:r>
                      <w:proofErr w:type="spellStart"/>
                      <w:r w:rsidR="00D23499">
                        <w:t>endeavour</w:t>
                      </w:r>
                      <w:proofErr w:type="spellEnd"/>
                      <w:r w:rsidR="00D23499">
                        <w:t xml:space="preserve"> to also help shape them and thus create a democratic, open and pluralistic society for future generations as well.</w:t>
                      </w:r>
                      <w:r w:rsidR="008D1CF4">
                        <w:t xml:space="preserve"> </w:t>
                      </w:r>
                      <w:r w:rsidR="00D23499">
                        <w:t xml:space="preserve">All content-related decisions at the University of Wuppertal </w:t>
                      </w:r>
                      <w:proofErr w:type="gramStart"/>
                      <w:r w:rsidR="00D23499">
                        <w:t>are made</w:t>
                      </w:r>
                      <w:proofErr w:type="gramEnd"/>
                      <w:r w:rsidR="00D23499">
                        <w:t xml:space="preserve"> within the profile lines that have been anchored in our mission statement since 2009 as strategic, interdisciplinary focal points.</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450A8803" w:rsidR="00011954" w:rsidRPr="00260570" w:rsidRDefault="00C245DB" w:rsidP="00A97CEA">
                      <w:pPr>
                        <w:rPr>
                          <w:rStyle w:val="Keywords"/>
                        </w:rPr>
                      </w:pPr>
                      <w:r w:rsidRPr="00260570">
                        <w:rPr>
                          <w:rStyle w:val="Keywords"/>
                        </w:rPr>
                        <w:t xml:space="preserve">Article, </w:t>
                      </w:r>
                      <w:r w:rsidR="008D1CF4">
                        <w:rPr>
                          <w:rStyle w:val="Keywords"/>
                        </w:rPr>
                        <w:t>Activity Field</w:t>
                      </w:r>
                      <w:r w:rsidRPr="00260570">
                        <w:rPr>
                          <w:rStyle w:val="Keywords"/>
                        </w:rPr>
                        <w:t xml:space="preserve">, </w:t>
                      </w:r>
                      <w:r w:rsidR="008D1CF4">
                        <w:rPr>
                          <w:rStyle w:val="Keywords"/>
                        </w:rPr>
                        <w:t>Technology</w:t>
                      </w:r>
                      <w:r w:rsidRPr="00260570">
                        <w:rPr>
                          <w:rStyle w:val="Keywords"/>
                        </w:rPr>
                        <w:t>,</w:t>
                      </w:r>
                      <w:r w:rsidR="008D1CF4">
                        <w:rPr>
                          <w:rStyle w:val="Keywords"/>
                        </w:rPr>
                        <w:t xml:space="preserve"> Zero-Waste, zero-Carbon</w:t>
                      </w:r>
                      <w:r w:rsidRPr="00260570">
                        <w:rPr>
                          <w:rStyle w:val="Keywords"/>
                        </w:rPr>
                        <w:t xml:space="preserve"> </w:t>
                      </w:r>
                      <w:r w:rsidR="009E3267" w:rsidRPr="00260570">
                        <w:rPr>
                          <w:rStyle w:val="Keywords"/>
                        </w:rPr>
                        <w:t>[</w:t>
                      </w:r>
                      <w:r w:rsidR="009D428C" w:rsidRPr="00260570">
                        <w:rPr>
                          <w:rStyle w:val="Keywords"/>
                        </w:rPr>
                        <w:t xml:space="preserve">up to </w:t>
                      </w:r>
                      <w:r w:rsidR="008D1CF4">
                        <w:rPr>
                          <w:rStyle w:val="Keywords"/>
                        </w:rPr>
                        <w:t>8</w:t>
                      </w:r>
                      <w:r w:rsidR="009E3267" w:rsidRPr="00260570">
                        <w:rPr>
                          <w:rStyle w:val="Keywords"/>
                        </w:rPr>
                        <w:t xml:space="preserve"> keywords]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berschrift1"/>
      </w:pPr>
      <w:r w:rsidRPr="004B418F">
        <w:t>Introduction</w:t>
      </w:r>
    </w:p>
    <w:p w14:paraId="3E1FE1F2" w14:textId="63EE654A" w:rsidR="003614CB" w:rsidRPr="00477230" w:rsidRDefault="008D1CF4" w:rsidP="00A97CEA">
      <w:r>
        <w:t xml:space="preserve">The University of Wuppertal is continuously developing its profile in research and teaching. This brings together existing strengths, releases new synergies and strengthens the visibility of our potential and </w:t>
      </w:r>
      <w:proofErr w:type="gramStart"/>
      <w:r>
        <w:t>achievements.</w:t>
      </w:r>
      <w:r w:rsidR="003614CB" w:rsidRPr="00477230">
        <w:t>:</w:t>
      </w:r>
      <w:proofErr w:type="gramEnd"/>
      <w:r w:rsidR="003614CB" w:rsidRPr="00477230">
        <w:t xml:space="preserve"> </w:t>
      </w:r>
    </w:p>
    <w:p w14:paraId="682BD1FC" w14:textId="60AE8916" w:rsidR="00DD14E8" w:rsidRPr="00477230" w:rsidRDefault="003614CB" w:rsidP="00A97CEA">
      <w:pPr>
        <w:pStyle w:val="Listeunsorted"/>
      </w:pPr>
      <w:r w:rsidRPr="00477230">
        <w:t>Articles hav</w:t>
      </w:r>
      <w:r w:rsidR="000A7653" w:rsidRPr="00477230">
        <w:t>e</w:t>
      </w:r>
      <w:r w:rsidRPr="00477230">
        <w:t xml:space="preserve"> to </w:t>
      </w:r>
      <w:proofErr w:type="gramStart"/>
      <w:r w:rsidRPr="00477230">
        <w:t>be written</w:t>
      </w:r>
      <w:proofErr w:type="gramEnd"/>
      <w:r w:rsidRPr="00477230">
        <w:t xml:space="preserve"> by the author</w:t>
      </w:r>
      <w:r w:rsidR="008D1CF4">
        <w:t>s</w:t>
      </w:r>
      <w:r w:rsidRPr="00477230">
        <w:t xml:space="preserve"> </w:t>
      </w:r>
      <w:r w:rsidR="008D1CF4">
        <w:t>themselves</w:t>
      </w:r>
      <w:r w:rsidRPr="00477230">
        <w:t xml:space="preserve">. </w:t>
      </w:r>
      <w:r w:rsidR="008D1CF4">
        <w:t>They</w:t>
      </w:r>
      <w:r w:rsidRPr="00477230">
        <w:t xml:space="preserve"> must be the copyright holder of all material submitted (</w:t>
      </w:r>
      <w:r w:rsidR="008D1CF4">
        <w:t>such as photos, pictures</w:t>
      </w:r>
      <w:r w:rsidRPr="00477230">
        <w:t xml:space="preserve">, drawings). </w:t>
      </w:r>
      <w:proofErr w:type="gramStart"/>
      <w:r w:rsidRPr="00477230">
        <w:t>Fees requested subsequently by third parties must be paid by the author</w:t>
      </w:r>
      <w:proofErr w:type="gramEnd"/>
      <w:r w:rsidRPr="00477230">
        <w:t>.</w:t>
      </w:r>
    </w:p>
    <w:p w14:paraId="74239EEA" w14:textId="7BD86FE8" w:rsidR="00287E84" w:rsidRPr="00477230" w:rsidRDefault="008D1CF4" w:rsidP="00A97CEA">
      <w:pPr>
        <w:pStyle w:val="Listeunsorted"/>
      </w:pPr>
      <w:proofErr w:type="spellStart"/>
      <w:r>
        <w:t>Beispieltext</w:t>
      </w:r>
      <w:proofErr w:type="spellEnd"/>
      <w:r>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rsidR="003614CB" w:rsidRPr="00477230">
        <w:t>.</w:t>
      </w:r>
    </w:p>
    <w:p w14:paraId="1A431F18" w14:textId="7C676C93" w:rsidR="00FB68C4" w:rsidRDefault="008D1CF4" w:rsidP="00A97CEA">
      <w:proofErr w:type="spellStart"/>
      <w:r>
        <w:t>Beispieltext</w:t>
      </w:r>
      <w:proofErr w:type="spellEnd"/>
      <w:r>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t>,</w:t>
      </w:r>
      <w:r w:rsidRPr="008D1CF4">
        <w:t xml:space="preserve"> </w:t>
      </w:r>
      <w:proofErr w:type="spellStart"/>
      <w:r>
        <w:t>Beispieltext</w:t>
      </w:r>
      <w:proofErr w:type="spellEnd"/>
      <w:r w:rsidR="00751AA8" w:rsidRPr="00477230">
        <w:rPr>
          <w:noProof/>
        </w:rPr>
        <w:t>.</w:t>
      </w:r>
    </w:p>
    <w:p w14:paraId="78847969" w14:textId="670A0614" w:rsidR="00A71CF9" w:rsidRPr="00BD51C9" w:rsidRDefault="00A71CF9" w:rsidP="004B418F">
      <w:pPr>
        <w:pStyle w:val="berschrift1"/>
      </w:pPr>
      <w:r w:rsidRPr="00BD51C9">
        <w:t>Structur</w:t>
      </w:r>
      <w:r w:rsidR="008D1CF4">
        <w:t xml:space="preserve">e </w:t>
      </w:r>
      <w:r w:rsidRPr="00BD51C9">
        <w:t xml:space="preserve">and design </w:t>
      </w:r>
    </w:p>
    <w:p w14:paraId="1C0CA1C7" w14:textId="765B1B9E" w:rsidR="00971A89" w:rsidRPr="00BD51C9" w:rsidRDefault="008D1CF4" w:rsidP="00AD38DE">
      <w:pPr>
        <w:pStyle w:val="berschrift2"/>
      </w:pPr>
      <w:r>
        <w:t>F</w:t>
      </w:r>
      <w:r w:rsidR="00F97ED7" w:rsidRPr="00BD51C9">
        <w:t>ormal structure</w:t>
      </w:r>
    </w:p>
    <w:p w14:paraId="2BA722C4" w14:textId="5A241DE4" w:rsidR="00DD14E8" w:rsidRPr="00477230" w:rsidRDefault="00FE3209" w:rsidP="00A97CEA">
      <w:r w:rsidRPr="00FE3209">
        <w:t xml:space="preserve">The text length of an article/essay should not exceed </w:t>
      </w:r>
      <w:r w:rsidR="00FC136C">
        <w:t>4</w:t>
      </w:r>
      <w:r w:rsidR="008D1CF4">
        <w:t>0</w:t>
      </w:r>
      <w:r w:rsidR="00047E8C" w:rsidRPr="00611EB0">
        <w:t>.</w:t>
      </w:r>
      <w:r w:rsidRPr="00611EB0">
        <w:t>000 characters</w:t>
      </w:r>
      <w:r w:rsidRPr="00FE3209">
        <w:t xml:space="preserve"> (including spaces) and respectively </w:t>
      </w:r>
      <w:r w:rsidR="008D1CF4">
        <w:t xml:space="preserve">maximum </w:t>
      </w:r>
      <w:proofErr w:type="gramStart"/>
      <w:r w:rsidR="008D1CF4">
        <w:t>eight</w:t>
      </w:r>
      <w:proofErr w:type="gramEnd"/>
      <w:r w:rsidR="008D1CF4">
        <w:t xml:space="preserve"> </w:t>
      </w:r>
      <w:r w:rsidRPr="00FE3209">
        <w:t xml:space="preserve">printed pages of A4 format </w:t>
      </w:r>
      <w:r w:rsidR="00FB68C4" w:rsidRPr="00477230">
        <w:t xml:space="preserve">including figures, tables and </w:t>
      </w:r>
      <w:r w:rsidR="00B062D9" w:rsidRPr="00477230">
        <w:t>references</w:t>
      </w:r>
      <w:r w:rsidR="008D1CF4">
        <w:t xml:space="preserve">. </w:t>
      </w:r>
      <w:r w:rsidR="00FB68C4" w:rsidRPr="00477230">
        <w:t xml:space="preserve">, and </w:t>
      </w:r>
      <w:r w:rsidR="00D23DA2">
        <w:t xml:space="preserve">it </w:t>
      </w:r>
      <w:r w:rsidR="00FB68C4" w:rsidRPr="00477230">
        <w:t xml:space="preserve">should be written in </w:t>
      </w:r>
      <w:r w:rsidR="008D1CF4">
        <w:t xml:space="preserve">Word Verdana font </w:t>
      </w:r>
      <w:r w:rsidR="00F86BEF" w:rsidRPr="00477230">
        <w:t>8</w:t>
      </w:r>
      <w:proofErr w:type="gramStart"/>
      <w:r w:rsidR="00450B3E" w:rsidRPr="00477230">
        <w:t>,</w:t>
      </w:r>
      <w:r w:rsidR="00F86BEF" w:rsidRPr="00477230">
        <w:t>5</w:t>
      </w:r>
      <w:proofErr w:type="gramEnd"/>
      <w:r w:rsidR="00FB68C4" w:rsidRPr="00477230">
        <w:t xml:space="preserve"> point font size and </w:t>
      </w:r>
      <w:r w:rsidR="00F86BEF" w:rsidRPr="00477230">
        <w:t>1,1</w:t>
      </w:r>
      <w:r w:rsidR="00FB68C4" w:rsidRPr="00477230">
        <w:t xml:space="preserve"> line spacing. </w:t>
      </w:r>
      <w:r w:rsidR="000E6CEA" w:rsidRPr="000E6CEA">
        <w:t xml:space="preserve">Please do not make any changes to the paragraph format settings. </w:t>
      </w:r>
    </w:p>
    <w:p w14:paraId="45ED7A04" w14:textId="74B4A630" w:rsidR="001E6ECA" w:rsidRPr="00477230" w:rsidRDefault="00FB68C4" w:rsidP="00A97CEA">
      <w:r w:rsidRPr="00477230">
        <w:t xml:space="preserve">The title should be short and to the point. The first and family names of all the authors </w:t>
      </w:r>
      <w:r w:rsidR="001A4BFB">
        <w:t>are to</w:t>
      </w:r>
      <w:r w:rsidRPr="00477230">
        <w:t xml:space="preserve"> </w:t>
      </w:r>
      <w:proofErr w:type="gramStart"/>
      <w:r w:rsidRPr="00477230">
        <w:t>be listed</w:t>
      </w:r>
      <w:proofErr w:type="gramEnd"/>
      <w:r w:rsidRPr="00477230">
        <w:t xml:space="preserve"> </w:t>
      </w:r>
      <w:r w:rsidR="001E6ECA" w:rsidRPr="00477230">
        <w:t xml:space="preserve">without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2F42F808" w14:textId="09B210EB" w:rsidR="00DD14E8" w:rsidRPr="00477230" w:rsidRDefault="001A4BFB" w:rsidP="00A97CEA">
      <w:r>
        <w:t>A</w:t>
      </w:r>
      <w:r w:rsidR="00844EA1" w:rsidRPr="00477230">
        <w:t xml:space="preserve">uthors should use clear, straightforward language. The </w:t>
      </w:r>
      <w:r w:rsidR="00844EA1" w:rsidRPr="00477230">
        <w:lastRenderedPageBreak/>
        <w:t xml:space="preserve">manuscript must be ready for printing. The text </w:t>
      </w:r>
      <w:proofErr w:type="gramStart"/>
      <w:r>
        <w:t>should</w:t>
      </w:r>
      <w:r w:rsidR="00844EA1" w:rsidRPr="00477230">
        <w:t xml:space="preserve"> be clearly structured by subheadings and numbered </w:t>
      </w:r>
      <w:r>
        <w:t>using</w:t>
      </w:r>
      <w:r w:rsidR="00844EA1" w:rsidRPr="00477230">
        <w:t xml:space="preserve"> the decimal system</w:t>
      </w:r>
      <w:proofErr w:type="gramEnd"/>
      <w:r>
        <w:t>.</w:t>
      </w:r>
      <w:r w:rsidR="00844EA1" w:rsidRPr="00477230">
        <w:t xml:space="preserve"> Every article starts with ‘1’ and ends with ‘</w:t>
      </w:r>
      <w:r w:rsidR="00B062D9" w:rsidRPr="00477230">
        <w:t>References</w:t>
      </w:r>
      <w:r w:rsidR="00844EA1" w:rsidRPr="00477230">
        <w:t>’.</w:t>
      </w:r>
    </w:p>
    <w:p w14:paraId="49A63DE3" w14:textId="61115766" w:rsidR="00647A2F" w:rsidRPr="00477230" w:rsidRDefault="00990F22" w:rsidP="00A97CEA">
      <w:r w:rsidRPr="00477230">
        <w:t>We a</w:t>
      </w:r>
      <w:r w:rsidR="00647A2F" w:rsidRPr="00477230">
        <w:t>sk the authors to provide</w:t>
      </w:r>
      <w:r w:rsidRPr="00477230">
        <w:t xml:space="preserve"> a corresponding author</w:t>
      </w:r>
      <w:r w:rsidR="00647A2F" w:rsidRPr="00477230">
        <w:t xml:space="preserve"> with the complete name, including academic title</w:t>
      </w:r>
      <w:r w:rsidR="001A4BFB">
        <w:t xml:space="preserve"> and</w:t>
      </w:r>
      <w:r w:rsidR="00647A2F" w:rsidRPr="00477230">
        <w:t xml:space="preserve"> postal address (preferably the company or institution).</w:t>
      </w:r>
    </w:p>
    <w:p w14:paraId="5957DF70" w14:textId="10AF8742" w:rsidR="00D14E31" w:rsidRPr="00477230" w:rsidRDefault="0071029E" w:rsidP="00A97CEA">
      <w:r w:rsidRPr="00477230">
        <w:t xml:space="preserve">Authors </w:t>
      </w:r>
      <w:proofErr w:type="gramStart"/>
      <w:r w:rsidRPr="00477230">
        <w:t xml:space="preserve">are </w:t>
      </w:r>
      <w:r w:rsidR="001A4BFB">
        <w:t>asked</w:t>
      </w:r>
      <w:proofErr w:type="gramEnd"/>
      <w:r w:rsidRPr="00477230">
        <w:t xml:space="preserve"> not to use footnotes</w:t>
      </w:r>
      <w:r w:rsidR="001A4BFB">
        <w:t xml:space="preserve"> within the text</w:t>
      </w:r>
      <w:r w:rsidRPr="00477230">
        <w:t xml:space="preserve">. If unavoidable, they should contain only </w:t>
      </w:r>
      <w:proofErr w:type="gramStart"/>
      <w:r w:rsidRPr="00477230">
        <w:t>factual information</w:t>
      </w:r>
      <w:proofErr w:type="gramEnd"/>
      <w:r w:rsidRPr="00477230">
        <w:t xml:space="preserve"> and no references. Footnotes </w:t>
      </w:r>
      <w:proofErr w:type="gramStart"/>
      <w:r w:rsidRPr="00477230">
        <w:t>should be numbered</w:t>
      </w:r>
      <w:proofErr w:type="gramEnd"/>
      <w:r w:rsidRPr="00477230">
        <w:t xml:space="preserve"> consecutively.</w:t>
      </w:r>
    </w:p>
    <w:p w14:paraId="1B23A0BC" w14:textId="77777777" w:rsidR="00FE7AE8" w:rsidRPr="00BD51C9" w:rsidRDefault="0013187E" w:rsidP="00AD38DE">
      <w:pPr>
        <w:pStyle w:val="berschrift2"/>
      </w:pPr>
      <w:r w:rsidRPr="00BD51C9">
        <w:t>Figures and tables</w:t>
      </w:r>
      <w:r w:rsidR="00502CAF" w:rsidRPr="00BD51C9">
        <w:softHyphen/>
      </w:r>
    </w:p>
    <w:p w14:paraId="0E20A838" w14:textId="2D982347" w:rsidR="00751AA8" w:rsidRPr="00477230" w:rsidRDefault="00751AA8" w:rsidP="00A97CEA">
      <w:r w:rsidRPr="00477230">
        <w:t xml:space="preserve">Images and tables </w:t>
      </w:r>
      <w:proofErr w:type="gramStart"/>
      <w:r w:rsidRPr="00477230">
        <w:t>are numbered</w:t>
      </w:r>
      <w:proofErr w:type="gramEnd"/>
      <w:r w:rsidRPr="00477230">
        <w:t xml:space="preserve"> consecutively with </w:t>
      </w:r>
      <w:r w:rsidRPr="00477230">
        <w:rPr>
          <w:noProof/>
        </w:rPr>
        <w:t>Arabic</w:t>
      </w:r>
      <w:r w:rsidRPr="00477230">
        <w:t xml:space="preserve"> numerals. Each image and table </w:t>
      </w:r>
      <w:r w:rsidR="001A4BFB">
        <w:t>is to</w:t>
      </w:r>
      <w:r w:rsidRPr="00477230">
        <w:t xml:space="preserve"> </w:t>
      </w:r>
      <w:proofErr w:type="gramStart"/>
      <w:r w:rsidRPr="00477230">
        <w:t>be mentioned</w:t>
      </w:r>
      <w:proofErr w:type="gramEnd"/>
      <w:r w:rsidRPr="00477230">
        <w:t xml:space="preserve"> at least once </w:t>
      </w:r>
      <w:r w:rsidR="001A4BFB">
        <w:t xml:space="preserve">in </w:t>
      </w:r>
      <w:r w:rsidRPr="00477230">
        <w:t xml:space="preserve">the text. </w:t>
      </w:r>
      <w:r w:rsidR="001A4BFB">
        <w:t>They</w:t>
      </w:r>
      <w:r w:rsidRPr="00477230">
        <w:t xml:space="preserve"> </w:t>
      </w:r>
      <w:proofErr w:type="gramStart"/>
      <w:r w:rsidRPr="00477230">
        <w:t>should be placed</w:t>
      </w:r>
      <w:proofErr w:type="gramEnd"/>
      <w:r w:rsidRPr="00477230">
        <w:t xml:space="preserve"> in the body of the text at the end of the section where they are first mentioned. </w:t>
      </w:r>
    </w:p>
    <w:p w14:paraId="40DA05FE" w14:textId="35BDE0DE" w:rsidR="00C8020B" w:rsidRPr="00477230" w:rsidRDefault="00751AA8" w:rsidP="00A97CEA">
      <w:r w:rsidRPr="00477230">
        <w:t xml:space="preserve">If images consist of individual subfigures, where possible these </w:t>
      </w:r>
      <w:proofErr w:type="gramStart"/>
      <w:r w:rsidRPr="00477230">
        <w:t>should be recorded</w:t>
      </w:r>
      <w:proofErr w:type="gramEnd"/>
      <w:r w:rsidRPr="00477230">
        <w:t xml:space="preserve"> as single images and the figure numbers allocated lower case Arabic letters (e.g. a</w:t>
      </w:r>
      <w:r w:rsidR="009A3879">
        <w:t>–</w:t>
      </w:r>
      <w:r w:rsidRPr="00477230">
        <w:t>f). Where possible as regards length, captions for subfigures should be summarised in one caption.</w:t>
      </w:r>
    </w:p>
    <w:p w14:paraId="0724B5DF" w14:textId="098A0132" w:rsidR="00C11251" w:rsidRPr="00477230" w:rsidRDefault="003A0AF4" w:rsidP="00B86F2B">
      <w:pPr>
        <w:pStyle w:val="Tabellenberschrift"/>
      </w:pPr>
      <w:r w:rsidRPr="003A0AF4">
        <w:rPr>
          <w:rStyle w:val="Tabellenkopf"/>
        </w:rPr>
        <w:t xml:space="preserve">Table </w:t>
      </w:r>
      <w:r w:rsidRPr="003A0AF4">
        <w:rPr>
          <w:rStyle w:val="Tabellenkopf"/>
        </w:rPr>
        <w:fldChar w:fldCharType="begin"/>
      </w:r>
      <w:r w:rsidRPr="003A0AF4">
        <w:rPr>
          <w:rStyle w:val="Tabellenkopf"/>
        </w:rPr>
        <w:instrText xml:space="preserve"> SEQ Table \* ARABIC </w:instrText>
      </w:r>
      <w:r w:rsidRPr="003A0AF4">
        <w:rPr>
          <w:rStyle w:val="Tabellenkopf"/>
        </w:rPr>
        <w:fldChar w:fldCharType="separate"/>
      </w:r>
      <w:r>
        <w:rPr>
          <w:rStyle w:val="Tabellenkopf"/>
          <w:noProof/>
        </w:rPr>
        <w:t>1</w:t>
      </w:r>
      <w:r w:rsidRPr="003A0AF4">
        <w:rPr>
          <w:rStyle w:val="Tabellenkopf"/>
        </w:rPr>
        <w:fldChar w:fldCharType="end"/>
      </w:r>
      <w:r>
        <w:rPr>
          <w:rStyle w:val="Tabellenkopf"/>
        </w:rPr>
        <w:t xml:space="preserve"> </w:t>
      </w:r>
      <w:r w:rsidRPr="00477230">
        <w:t xml:space="preserve">Description of the different types </w:t>
      </w:r>
      <w:r>
        <w:t>of buildings</w:t>
      </w:r>
    </w:p>
    <w:tbl>
      <w:tblPr>
        <w:tblStyle w:val="HelleSchattierung1"/>
        <w:tblW w:w="4841" w:type="pct"/>
        <w:tblInd w:w="108" w:type="dxa"/>
        <w:tblLook w:val="04A0" w:firstRow="1" w:lastRow="0" w:firstColumn="1" w:lastColumn="0" w:noHBand="0" w:noVBand="1"/>
      </w:tblPr>
      <w:tblGrid>
        <w:gridCol w:w="1053"/>
        <w:gridCol w:w="1289"/>
        <w:gridCol w:w="2460"/>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28CE3050" w:rsidR="00C11251" w:rsidRPr="003B7F01" w:rsidRDefault="001A4BFB" w:rsidP="00A97CEA">
            <w:pPr>
              <w:rPr>
                <w:rStyle w:val="Tabellenkopf"/>
                <w:rFonts w:ascii="Arial" w:hAnsi="Arial" w:cs="Arial"/>
              </w:rPr>
            </w:pPr>
            <w:r w:rsidRPr="003B7F01">
              <w:rPr>
                <w:rStyle w:val="Tabellenkopf"/>
                <w:rFonts w:ascii="Arial" w:hAnsi="Arial" w:cs="Arial"/>
              </w:rPr>
              <w:t>V</w:t>
            </w:r>
            <w:r w:rsidR="00C11251" w:rsidRPr="003B7F01">
              <w:rPr>
                <w:rStyle w:val="Tabellenkopf"/>
                <w:rFonts w:ascii="Arial" w:hAnsi="Arial" w:cs="Arial"/>
              </w:rPr>
              <w:t>ariant</w:t>
            </w:r>
          </w:p>
        </w:tc>
        <w:tc>
          <w:tcPr>
            <w:tcW w:w="2537" w:type="dxa"/>
          </w:tcPr>
          <w:p w14:paraId="1431EB4D" w14:textId="01D2CD77" w:rsidR="00C11251" w:rsidRPr="003B7F01" w:rsidRDefault="003B7F01" w:rsidP="00A97CEA">
            <w:pPr>
              <w:cnfStyle w:val="100000000000" w:firstRow="1" w:lastRow="0" w:firstColumn="0" w:lastColumn="0" w:oddVBand="0" w:evenVBand="0" w:oddHBand="0" w:evenHBand="0" w:firstRowFirstColumn="0" w:firstRowLastColumn="0" w:lastRowFirstColumn="0" w:lastRowLastColumn="0"/>
              <w:rPr>
                <w:rStyle w:val="Tabellenkopf"/>
                <w:rFonts w:ascii="Arial" w:hAnsi="Arial" w:cs="Arial"/>
              </w:rPr>
            </w:pPr>
            <w:r w:rsidRPr="003B7F01">
              <w:rPr>
                <w:rStyle w:val="Tabellenkopf"/>
                <w:rFonts w:ascii="Arial" w:hAnsi="Arial" w:cs="Arial"/>
              </w:rPr>
              <w:t>building</w:t>
            </w:r>
          </w:p>
        </w:tc>
        <w:tc>
          <w:tcPr>
            <w:tcW w:w="5579" w:type="dxa"/>
          </w:tcPr>
          <w:p w14:paraId="5A1C9CF9" w14:textId="038D725A" w:rsidR="00C11251" w:rsidRPr="003B7F01" w:rsidRDefault="003B7F01" w:rsidP="00A97CEA">
            <w:pPr>
              <w:cnfStyle w:val="100000000000" w:firstRow="1" w:lastRow="0" w:firstColumn="0" w:lastColumn="0" w:oddVBand="0" w:evenVBand="0" w:oddHBand="0" w:evenHBand="0" w:firstRowFirstColumn="0" w:firstRowLastColumn="0" w:lastRowFirstColumn="0" w:lastRowLastColumn="0"/>
              <w:rPr>
                <w:rStyle w:val="Tabellenkopf"/>
                <w:rFonts w:ascii="Arial" w:hAnsi="Arial" w:cs="Arial"/>
              </w:rPr>
            </w:pPr>
            <w:r w:rsidRPr="003B7F01">
              <w:rPr>
                <w:rStyle w:val="Tabellenkopf"/>
                <w:rFonts w:ascii="Arial" w:hAnsi="Arial" w:cs="Arial"/>
              </w:rPr>
              <w:t>Number of rooms</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B7F01" w:rsidRDefault="00C11251" w:rsidP="00A97CEA">
            <w:pPr>
              <w:rPr>
                <w:rStyle w:val="tablecontent"/>
                <w:rFonts w:ascii="Arial" w:hAnsi="Arial" w:cs="Arial"/>
              </w:rPr>
            </w:pPr>
            <w:r w:rsidRPr="003B7F01">
              <w:rPr>
                <w:rStyle w:val="tablecontent"/>
                <w:rFonts w:ascii="Arial" w:hAnsi="Arial" w:cs="Arial"/>
              </w:rPr>
              <w:t>0</w:t>
            </w:r>
          </w:p>
        </w:tc>
        <w:tc>
          <w:tcPr>
            <w:tcW w:w="2537" w:type="dxa"/>
            <w:tcBorders>
              <w:top w:val="single" w:sz="8" w:space="0" w:color="000000" w:themeColor="text1"/>
              <w:bottom w:val="nil"/>
            </w:tcBorders>
            <w:shd w:val="clear" w:color="auto" w:fill="auto"/>
          </w:tcPr>
          <w:p w14:paraId="60D55344" w14:textId="5695AE8D" w:rsidR="00C11251" w:rsidRPr="003B7F01" w:rsidRDefault="003B7F01" w:rsidP="00A97CEA">
            <w:pPr>
              <w:cnfStyle w:val="000000100000" w:firstRow="0" w:lastRow="0" w:firstColumn="0" w:lastColumn="0" w:oddVBand="0" w:evenVBand="0" w:oddHBand="1" w:evenHBand="0" w:firstRowFirstColumn="0" w:firstRowLastColumn="0" w:lastRowFirstColumn="0" w:lastRowLastColumn="0"/>
              <w:rPr>
                <w:rStyle w:val="tablecontent"/>
                <w:rFonts w:ascii="Arial" w:hAnsi="Arial" w:cs="Arial"/>
              </w:rPr>
            </w:pPr>
            <w:r w:rsidRPr="003B7F01">
              <w:rPr>
                <w:rStyle w:val="tablecontent"/>
                <w:rFonts w:ascii="Arial" w:hAnsi="Arial" w:cs="Arial"/>
              </w:rPr>
              <w:t>Residential</w:t>
            </w:r>
          </w:p>
        </w:tc>
        <w:tc>
          <w:tcPr>
            <w:tcW w:w="5579" w:type="dxa"/>
            <w:tcBorders>
              <w:top w:val="single" w:sz="8" w:space="0" w:color="000000" w:themeColor="text1"/>
              <w:bottom w:val="nil"/>
            </w:tcBorders>
            <w:shd w:val="clear" w:color="auto" w:fill="auto"/>
          </w:tcPr>
          <w:p w14:paraId="72E8312A" w14:textId="49588B7B" w:rsidR="00C11251" w:rsidRPr="003B7F01" w:rsidRDefault="003B7F01" w:rsidP="00A97CEA">
            <w:pPr>
              <w:cnfStyle w:val="000000100000" w:firstRow="0" w:lastRow="0" w:firstColumn="0" w:lastColumn="0" w:oddVBand="0" w:evenVBand="0" w:oddHBand="1" w:evenHBand="0" w:firstRowFirstColumn="0" w:firstRowLastColumn="0" w:lastRowFirstColumn="0" w:lastRowLastColumn="0"/>
              <w:rPr>
                <w:rStyle w:val="tablecontent"/>
                <w:rFonts w:ascii="Arial" w:hAnsi="Arial" w:cs="Arial"/>
              </w:rPr>
            </w:pPr>
            <w:r w:rsidRPr="003B7F01">
              <w:rPr>
                <w:rStyle w:val="tablecontent"/>
                <w:rFonts w:ascii="Arial" w:hAnsi="Arial" w:cs="Arial"/>
              </w:rPr>
              <w:t>One</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B7F01" w:rsidRDefault="00C11251" w:rsidP="00A97CEA">
            <w:pPr>
              <w:rPr>
                <w:rStyle w:val="tablecontent"/>
                <w:rFonts w:ascii="Arial" w:hAnsi="Arial" w:cs="Arial"/>
              </w:rPr>
            </w:pPr>
            <w:r w:rsidRPr="003B7F01">
              <w:rPr>
                <w:rStyle w:val="tablecontent"/>
                <w:rFonts w:ascii="Arial" w:hAnsi="Arial" w:cs="Arial"/>
              </w:rPr>
              <w:t>1</w:t>
            </w:r>
          </w:p>
        </w:tc>
        <w:tc>
          <w:tcPr>
            <w:tcW w:w="2537" w:type="dxa"/>
            <w:tcBorders>
              <w:top w:val="nil"/>
              <w:bottom w:val="nil"/>
            </w:tcBorders>
          </w:tcPr>
          <w:p w14:paraId="44811A2C" w14:textId="5DB6E740" w:rsidR="00C11251" w:rsidRPr="003B7F01" w:rsidRDefault="003B7F01" w:rsidP="00A97CEA">
            <w:pPr>
              <w:cnfStyle w:val="000000000000" w:firstRow="0" w:lastRow="0" w:firstColumn="0" w:lastColumn="0" w:oddVBand="0" w:evenVBand="0" w:oddHBand="0" w:evenHBand="0" w:firstRowFirstColumn="0" w:firstRowLastColumn="0" w:lastRowFirstColumn="0" w:lastRowLastColumn="0"/>
              <w:rPr>
                <w:rStyle w:val="tablecontent"/>
                <w:rFonts w:ascii="Arial" w:hAnsi="Arial" w:cs="Arial"/>
              </w:rPr>
            </w:pPr>
            <w:r w:rsidRPr="003B7F01">
              <w:rPr>
                <w:rStyle w:val="tablecontent"/>
                <w:rFonts w:ascii="Arial" w:hAnsi="Arial" w:cs="Arial"/>
              </w:rPr>
              <w:t>Office</w:t>
            </w:r>
          </w:p>
        </w:tc>
        <w:tc>
          <w:tcPr>
            <w:tcW w:w="5579" w:type="dxa"/>
            <w:tcBorders>
              <w:top w:val="nil"/>
              <w:bottom w:val="nil"/>
            </w:tcBorders>
          </w:tcPr>
          <w:p w14:paraId="27D5E33A" w14:textId="7466AAC2" w:rsidR="00C11251" w:rsidRPr="003B7F01" w:rsidRDefault="003B7F01" w:rsidP="00A97CEA">
            <w:pPr>
              <w:cnfStyle w:val="000000000000" w:firstRow="0" w:lastRow="0" w:firstColumn="0" w:lastColumn="0" w:oddVBand="0" w:evenVBand="0" w:oddHBand="0" w:evenHBand="0" w:firstRowFirstColumn="0" w:firstRowLastColumn="0" w:lastRowFirstColumn="0" w:lastRowLastColumn="0"/>
              <w:rPr>
                <w:rStyle w:val="tablecontent"/>
                <w:rFonts w:ascii="Arial" w:hAnsi="Arial" w:cs="Arial"/>
              </w:rPr>
            </w:pPr>
            <w:r w:rsidRPr="003B7F01">
              <w:rPr>
                <w:rStyle w:val="tablecontent"/>
                <w:rFonts w:ascii="Arial" w:hAnsi="Arial" w:cs="Arial"/>
              </w:rPr>
              <w:t>Two</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B7F01" w:rsidRDefault="00C11251" w:rsidP="00A97CEA">
            <w:pPr>
              <w:rPr>
                <w:rStyle w:val="tablecontent"/>
                <w:rFonts w:ascii="Arial" w:hAnsi="Arial" w:cs="Arial"/>
              </w:rPr>
            </w:pPr>
            <w:r w:rsidRPr="003B7F01">
              <w:rPr>
                <w:rStyle w:val="tablecontent"/>
                <w:rFonts w:ascii="Arial" w:hAnsi="Arial" w:cs="Arial"/>
              </w:rPr>
              <w:t>2</w:t>
            </w:r>
          </w:p>
        </w:tc>
        <w:tc>
          <w:tcPr>
            <w:tcW w:w="2537" w:type="dxa"/>
            <w:tcBorders>
              <w:top w:val="nil"/>
              <w:bottom w:val="nil"/>
            </w:tcBorders>
            <w:shd w:val="clear" w:color="auto" w:fill="FFFFFF" w:themeFill="background1"/>
          </w:tcPr>
          <w:p w14:paraId="2FF34E5F" w14:textId="1D45C1E0" w:rsidR="00C11251" w:rsidRPr="003B7F01" w:rsidRDefault="003B7F01" w:rsidP="00A97CEA">
            <w:pPr>
              <w:cnfStyle w:val="000000100000" w:firstRow="0" w:lastRow="0" w:firstColumn="0" w:lastColumn="0" w:oddVBand="0" w:evenVBand="0" w:oddHBand="1" w:evenHBand="0" w:firstRowFirstColumn="0" w:firstRowLastColumn="0" w:lastRowFirstColumn="0" w:lastRowLastColumn="0"/>
              <w:rPr>
                <w:rStyle w:val="tablecontent"/>
                <w:rFonts w:ascii="Arial" w:hAnsi="Arial" w:cs="Arial"/>
              </w:rPr>
            </w:pPr>
            <w:r w:rsidRPr="003B7F01">
              <w:rPr>
                <w:rStyle w:val="tablecontent"/>
                <w:rFonts w:ascii="Arial" w:hAnsi="Arial" w:cs="Arial"/>
              </w:rPr>
              <w:t>Residential</w:t>
            </w:r>
          </w:p>
        </w:tc>
        <w:tc>
          <w:tcPr>
            <w:tcW w:w="5579" w:type="dxa"/>
            <w:tcBorders>
              <w:top w:val="nil"/>
              <w:bottom w:val="nil"/>
            </w:tcBorders>
            <w:shd w:val="clear" w:color="auto" w:fill="FFFFFF" w:themeFill="background1"/>
          </w:tcPr>
          <w:p w14:paraId="24126708" w14:textId="37C9DA72" w:rsidR="00C11251" w:rsidRPr="003B7F01" w:rsidRDefault="003B7F01" w:rsidP="00781E63">
            <w:pPr>
              <w:cnfStyle w:val="000000100000" w:firstRow="0" w:lastRow="0" w:firstColumn="0" w:lastColumn="0" w:oddVBand="0" w:evenVBand="0" w:oddHBand="1" w:evenHBand="0" w:firstRowFirstColumn="0" w:firstRowLastColumn="0" w:lastRowFirstColumn="0" w:lastRowLastColumn="0"/>
              <w:rPr>
                <w:rStyle w:val="tablecontent"/>
                <w:rFonts w:ascii="Arial" w:hAnsi="Arial" w:cs="Arial"/>
              </w:rPr>
            </w:pPr>
            <w:r w:rsidRPr="003B7F01">
              <w:rPr>
                <w:rStyle w:val="tablecontent"/>
                <w:rFonts w:ascii="Arial" w:hAnsi="Arial" w:cs="Arial"/>
              </w:rPr>
              <w:t>Three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B7F01" w:rsidRDefault="00C11251" w:rsidP="00A97CEA">
            <w:pPr>
              <w:rPr>
                <w:rStyle w:val="tablecontent"/>
                <w:rFonts w:ascii="Arial" w:hAnsi="Arial" w:cs="Arial"/>
              </w:rPr>
            </w:pPr>
            <w:r w:rsidRPr="003B7F01">
              <w:rPr>
                <w:rStyle w:val="tablecontent"/>
                <w:rFonts w:ascii="Arial" w:hAnsi="Arial" w:cs="Arial"/>
              </w:rPr>
              <w:t>3</w:t>
            </w:r>
          </w:p>
        </w:tc>
        <w:tc>
          <w:tcPr>
            <w:tcW w:w="2537" w:type="dxa"/>
            <w:tcBorders>
              <w:top w:val="nil"/>
              <w:bottom w:val="single" w:sz="8" w:space="0" w:color="000000" w:themeColor="text1"/>
            </w:tcBorders>
          </w:tcPr>
          <w:p w14:paraId="0B336B1D" w14:textId="7529F9E0" w:rsidR="00C11251" w:rsidRPr="003B7F01" w:rsidRDefault="003B7F01" w:rsidP="00A97CEA">
            <w:pPr>
              <w:cnfStyle w:val="000000000000" w:firstRow="0" w:lastRow="0" w:firstColumn="0" w:lastColumn="0" w:oddVBand="0" w:evenVBand="0" w:oddHBand="0" w:evenHBand="0" w:firstRowFirstColumn="0" w:firstRowLastColumn="0" w:lastRowFirstColumn="0" w:lastRowLastColumn="0"/>
              <w:rPr>
                <w:rStyle w:val="tablecontent"/>
                <w:rFonts w:ascii="Arial" w:hAnsi="Arial" w:cs="Arial"/>
              </w:rPr>
            </w:pPr>
            <w:r w:rsidRPr="003B7F01">
              <w:rPr>
                <w:rStyle w:val="tablecontent"/>
                <w:rFonts w:ascii="Arial" w:hAnsi="Arial" w:cs="Arial"/>
              </w:rPr>
              <w:t>Office</w:t>
            </w:r>
          </w:p>
        </w:tc>
        <w:tc>
          <w:tcPr>
            <w:tcW w:w="5579" w:type="dxa"/>
            <w:tcBorders>
              <w:top w:val="nil"/>
              <w:bottom w:val="single" w:sz="8" w:space="0" w:color="000000" w:themeColor="text1"/>
            </w:tcBorders>
          </w:tcPr>
          <w:p w14:paraId="4EA0FEB7" w14:textId="7B8E97C6" w:rsidR="00C11251" w:rsidRPr="003B7F01" w:rsidRDefault="003B7F01" w:rsidP="00A97CEA">
            <w:pPr>
              <w:cnfStyle w:val="000000000000" w:firstRow="0" w:lastRow="0" w:firstColumn="0" w:lastColumn="0" w:oddVBand="0" w:evenVBand="0" w:oddHBand="0" w:evenHBand="0" w:firstRowFirstColumn="0" w:firstRowLastColumn="0" w:lastRowFirstColumn="0" w:lastRowLastColumn="0"/>
              <w:rPr>
                <w:rStyle w:val="tablecontent"/>
                <w:rFonts w:ascii="Arial" w:hAnsi="Arial" w:cs="Arial"/>
              </w:rPr>
            </w:pPr>
            <w:r w:rsidRPr="003B7F01">
              <w:rPr>
                <w:rStyle w:val="tablecontent"/>
                <w:rFonts w:ascii="Arial" w:hAnsi="Arial" w:cs="Arial"/>
              </w:rPr>
              <w:t>four</w:t>
            </w:r>
          </w:p>
        </w:tc>
      </w:tr>
    </w:tbl>
    <w:p w14:paraId="1042127A" w14:textId="77777777" w:rsidR="00C11251" w:rsidRPr="00477230" w:rsidRDefault="00C11251" w:rsidP="00A97CEA"/>
    <w:p w14:paraId="5A03C0FB" w14:textId="1D115F26" w:rsidR="008F1033" w:rsidRPr="00477230" w:rsidRDefault="003B7F01" w:rsidP="00A97CEA">
      <w:r>
        <w:t>S</w:t>
      </w:r>
      <w:r w:rsidR="00A46ADB" w:rsidRPr="00477230">
        <w:t xml:space="preserve">ize of the illustrations </w:t>
      </w:r>
      <w:proofErr w:type="gramStart"/>
      <w:r w:rsidR="00A46ADB" w:rsidRPr="00477230">
        <w:t>is based</w:t>
      </w:r>
      <w:proofErr w:type="gramEnd"/>
      <w:r w:rsidR="00A46ADB" w:rsidRPr="00477230">
        <w:t xml:space="preserve"> on the print</w:t>
      </w:r>
      <w:r>
        <w:t>able</w:t>
      </w:r>
      <w:r w:rsidR="00A46ADB" w:rsidRPr="00477230">
        <w:t xml:space="preserve"> space</w:t>
      </w:r>
      <w:r w:rsidR="008F1033" w:rsidRPr="00477230">
        <w:t>:</w:t>
      </w:r>
    </w:p>
    <w:p w14:paraId="5D0F554B" w14:textId="36DA8F6D" w:rsidR="008F1033" w:rsidRPr="00477230" w:rsidRDefault="00A46ADB" w:rsidP="00A97CEA">
      <w:pPr>
        <w:pStyle w:val="Listeunsorted"/>
      </w:pPr>
      <w:r w:rsidRPr="00477230">
        <w:t>minimal width = 8</w:t>
      </w:r>
      <w:r w:rsidR="00437C2E">
        <w:t>7</w:t>
      </w:r>
      <w:r w:rsidRPr="00477230">
        <w:t xml:space="preserve"> mm (single-column</w:t>
      </w:r>
      <w:r w:rsidR="008F1033" w:rsidRPr="00477230">
        <w:t>)</w:t>
      </w:r>
    </w:p>
    <w:p w14:paraId="3047FE9B" w14:textId="64B738B3" w:rsidR="008F1033" w:rsidRPr="00477230" w:rsidRDefault="00A46ADB" w:rsidP="00A97CEA">
      <w:pPr>
        <w:pStyle w:val="Listeunsorted"/>
      </w:pPr>
      <w:r w:rsidRPr="00477230">
        <w:t>maximal width</w:t>
      </w:r>
      <w:r w:rsidR="008F1033" w:rsidRPr="00477230">
        <w:t xml:space="preserve"> = 18</w:t>
      </w:r>
      <w:r w:rsidR="00437C2E">
        <w:t>0</w:t>
      </w:r>
      <w:r w:rsidR="008F1033" w:rsidRPr="00477230">
        <w:t xml:space="preserve">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7E6F4BCF" w:rsidR="005F6131" w:rsidRPr="00477230" w:rsidRDefault="00380B16" w:rsidP="00A97CEA">
      <w:r w:rsidRPr="00380B16">
        <w:rPr>
          <w:noProof/>
          <w:lang w:val="de-DE"/>
        </w:rPr>
        <w:drawing>
          <wp:inline distT="0" distB="0" distL="0" distR="0" wp14:anchorId="3A2D638D" wp14:editId="2909A0DA">
            <wp:extent cx="3149600" cy="2362518"/>
            <wp:effectExtent l="0" t="0" r="0" b="0"/>
            <wp:docPr id="11" name="Grafik 11" descr="C:\Users\sanders.FUL\Desktop\Mountain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ers.FUL\Desktop\Mountain_lak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2362518"/>
                    </a:xfrm>
                    <a:prstGeom prst="rect">
                      <a:avLst/>
                    </a:prstGeom>
                    <a:noFill/>
                    <a:ln>
                      <a:noFill/>
                    </a:ln>
                  </pic:spPr>
                </pic:pic>
              </a:graphicData>
            </a:graphic>
          </wp:inline>
        </w:drawing>
      </w:r>
    </w:p>
    <w:p w14:paraId="5E4FE3C3" w14:textId="72BF28D5"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w:t>
      </w:r>
      <w:r w:rsidR="00BD2EDF">
        <w:t xml:space="preserve">are to </w:t>
      </w:r>
      <w:r w:rsidRPr="00477230">
        <w:t>be provided in JPG</w:t>
      </w:r>
      <w:r w:rsidR="00F823CD" w:rsidRPr="00477230">
        <w:t>, PNG, BMP</w:t>
      </w:r>
      <w:r w:rsidRPr="00477230">
        <w:t xml:space="preserve"> format. </w:t>
      </w:r>
      <w:r w:rsidR="00BD2EDF">
        <w:t>M</w:t>
      </w:r>
      <w:r w:rsidRPr="00477230">
        <w:t>inimum resolution of 150dpi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3E3A2546" w:rsidR="00D52559" w:rsidRPr="00477230" w:rsidRDefault="00380B16" w:rsidP="00146D45">
      <w:pPr>
        <w:pStyle w:val="imagecaption"/>
      </w:pPr>
      <w:r w:rsidRPr="00380B16">
        <w:rPr>
          <w:noProof/>
          <w:lang w:val="de-DE"/>
        </w:rPr>
        <w:drawing>
          <wp:inline distT="0" distB="0" distL="0" distR="0" wp14:anchorId="44EE127C" wp14:editId="18412600">
            <wp:extent cx="3149600" cy="1919258"/>
            <wp:effectExtent l="0" t="0" r="0" b="5080"/>
            <wp:docPr id="13" name="Grafik 13" descr="C:\Users\sanders.FUL\Desktop\Def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ers.FUL\Desktop\Deflec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1919258"/>
                    </a:xfrm>
                    <a:prstGeom prst="rect">
                      <a:avLst/>
                    </a:prstGeom>
                    <a:noFill/>
                    <a:ln>
                      <a:noFill/>
                    </a:ln>
                  </pic:spPr>
                </pic:pic>
              </a:graphicData>
            </a:graphic>
          </wp:inline>
        </w:drawing>
      </w:r>
    </w:p>
    <w:p w14:paraId="18BA1586" w14:textId="1FBF42A3" w:rsidR="00870AE8" w:rsidRPr="00477230" w:rsidRDefault="00CC08C9" w:rsidP="00E777B2">
      <w:pPr>
        <w:pStyle w:val="imagecaption"/>
        <w:rPr>
          <w:b/>
          <w:bCs/>
        </w:rPr>
      </w:pPr>
      <w:r w:rsidRPr="00E777B2">
        <w:rPr>
          <w:rStyle w:val="imagenumberZchn"/>
        </w:rPr>
        <w:t xml:space="preserve">Figure </w:t>
      </w:r>
      <w:r w:rsidRPr="00E777B2">
        <w:rPr>
          <w:rStyle w:val="imagenumberZchn"/>
        </w:rPr>
        <w:fldChar w:fldCharType="begin"/>
      </w:r>
      <w:r w:rsidRPr="00E777B2">
        <w:rPr>
          <w:rStyle w:val="imagenumberZchn"/>
        </w:rPr>
        <w:instrText xml:space="preserve"> SEQ Fig \* ARABIC </w:instrText>
      </w:r>
      <w:r w:rsidRPr="00E777B2">
        <w:rPr>
          <w:rStyle w:val="imagenumberZchn"/>
        </w:rPr>
        <w:fldChar w:fldCharType="separate"/>
      </w:r>
      <w:r w:rsidRPr="00E777B2">
        <w:rPr>
          <w:rStyle w:val="imagenumberZchn"/>
        </w:rPr>
        <w:t>2</w:t>
      </w:r>
      <w:r w:rsidRPr="00E777B2">
        <w:rPr>
          <w:rStyle w:val="imagenumberZchn"/>
        </w:rPr>
        <w:fldChar w:fldCharType="end"/>
      </w:r>
      <w:r w:rsidR="00F35B5A" w:rsidRPr="00477230">
        <w:t xml:space="preserve"> </w:t>
      </w:r>
      <w:r w:rsidR="0091126A" w:rsidRPr="00E777B2">
        <w:rPr>
          <w:rStyle w:val="imagenumber"/>
          <w:b w:val="0"/>
          <w:bCs w:val="0"/>
        </w:rPr>
        <w:t>Subfigures</w:t>
      </w:r>
      <w:r w:rsidR="0091126A" w:rsidRPr="00477230">
        <w:t xml:space="preserve"> </w:t>
      </w:r>
      <w:r w:rsidR="00EC44E7">
        <w:t>are to</w:t>
      </w:r>
      <w:r w:rsidR="0091126A" w:rsidRPr="00477230">
        <w:t xml:space="preserve"> be numbered a), b), c) ... etc.</w:t>
      </w:r>
      <w:r w:rsidR="00870AE8" w:rsidRPr="00477230">
        <w:t xml:space="preserve"> </w:t>
      </w:r>
      <w:r w:rsidR="00EC44E7">
        <w:t xml:space="preserve">Source </w:t>
      </w:r>
      <w:proofErr w:type="gramStart"/>
      <w:r w:rsidR="00EC44E7">
        <w:t>must be given</w:t>
      </w:r>
      <w:proofErr w:type="gramEnd"/>
      <w:r w:rsidR="00EC44E7">
        <w:t>.</w:t>
      </w:r>
    </w:p>
    <w:p w14:paraId="6C4E1901" w14:textId="67F196EE" w:rsidR="009044EE" w:rsidRPr="00477230" w:rsidRDefault="003A0AF4" w:rsidP="003A0AF4">
      <w:pPr>
        <w:pStyle w:val="Tabellenberschrift"/>
        <w:rPr>
          <w:lang w:val="en-US"/>
        </w:rPr>
      </w:pPr>
      <w:r w:rsidRPr="00E777B2">
        <w:rPr>
          <w:rStyle w:val="Tabellenkopf"/>
          <w:iCs/>
          <w:noProof/>
        </w:rPr>
        <w:t xml:space="preserve">Table </w:t>
      </w:r>
      <w:r w:rsidRPr="00E777B2">
        <w:rPr>
          <w:rStyle w:val="Tabellenkopf"/>
          <w:iCs/>
          <w:noProof/>
        </w:rPr>
        <w:fldChar w:fldCharType="begin"/>
      </w:r>
      <w:r w:rsidRPr="00E777B2">
        <w:rPr>
          <w:rStyle w:val="Tabellenkopf"/>
          <w:iCs/>
          <w:noProof/>
        </w:rPr>
        <w:instrText xml:space="preserve"> SEQ Table \* ARABIC </w:instrText>
      </w:r>
      <w:r w:rsidRPr="00E777B2">
        <w:rPr>
          <w:rStyle w:val="Tabellenkopf"/>
          <w:iCs/>
          <w:noProof/>
        </w:rPr>
        <w:fldChar w:fldCharType="separate"/>
      </w:r>
      <w:r w:rsidRPr="00E777B2">
        <w:rPr>
          <w:rStyle w:val="Tabellenkopf"/>
          <w:iCs/>
          <w:noProof/>
        </w:rPr>
        <w:t>2</w:t>
      </w:r>
      <w:r w:rsidRPr="00E777B2">
        <w:rPr>
          <w:rStyle w:val="Tabellenkopf"/>
          <w:iCs/>
          <w:noProof/>
        </w:rPr>
        <w:fldChar w:fldCharType="end"/>
      </w:r>
      <w:r>
        <w:t xml:space="preserve"> </w:t>
      </w:r>
      <w:r w:rsidR="009044EE" w:rsidRPr="003A0AF4">
        <w:rPr>
          <w:rStyle w:val="Tabellenkopf"/>
          <w:b w:val="0"/>
          <w:color w:val="auto"/>
          <w:szCs w:val="20"/>
        </w:rPr>
        <w:t>Preferred</w:t>
      </w:r>
      <w:r w:rsidR="009044EE" w:rsidRPr="00477230">
        <w:rPr>
          <w:lang w:val="en-US"/>
        </w:rPr>
        <w:t xml:space="preserve">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shd w:val="clear" w:color="auto" w:fill="auto"/>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shd w:val="clear" w:color="auto" w:fill="auto"/>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shd w:val="clear" w:color="auto" w:fill="auto"/>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shd w:val="clear" w:color="auto" w:fill="auto"/>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shd w:val="clear" w:color="auto" w:fill="auto"/>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shd w:val="clear" w:color="auto" w:fill="auto"/>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w:t>
            </w:r>
            <w:r w:rsidR="00D031C2" w:rsidRPr="00BD51C9">
              <w:rPr>
                <w:rStyle w:val="tablecontentnarrow"/>
              </w:rPr>
              <w:br/>
            </w:r>
            <w:r w:rsidRPr="00BD51C9">
              <w:rPr>
                <w:rStyle w:val="tablecontentnarrow"/>
              </w:rPr>
              <w:t xml:space="preserve">(min. 720 </w:t>
            </w:r>
            <w:proofErr w:type="spellStart"/>
            <w:r w:rsidRPr="00BD51C9">
              <w:rPr>
                <w:rStyle w:val="tablecontentnarrow"/>
              </w:rPr>
              <w:t>px</w:t>
            </w:r>
            <w:proofErr w:type="spellEnd"/>
            <w:r w:rsidRPr="00BD51C9">
              <w:rPr>
                <w:rStyle w:val="tablecontentnarrow"/>
              </w:rPr>
              <w:t>)</w:t>
            </w:r>
          </w:p>
        </w:tc>
      </w:tr>
      <w:tr w:rsidR="00D031C2" w:rsidRPr="00A37F62" w14:paraId="05EF86E8" w14:textId="77777777" w:rsidTr="00E47965">
        <w:tc>
          <w:tcPr>
            <w:tcW w:w="1073" w:type="dxa"/>
            <w:tcBorders>
              <w:top w:val="nil"/>
              <w:bottom w:val="nil"/>
            </w:tcBorders>
            <w:shd w:val="clear" w:color="auto" w:fill="auto"/>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shd w:val="clear" w:color="auto" w:fill="auto"/>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shd w:val="clear" w:color="auto" w:fill="auto"/>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shd w:val="clear" w:color="auto" w:fill="auto"/>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shd w:val="clear" w:color="auto" w:fill="auto"/>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shd w:val="clear" w:color="auto" w:fill="auto"/>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(min. 720 </w:t>
            </w:r>
            <w:proofErr w:type="spellStart"/>
            <w:r w:rsidRPr="00BD51C9">
              <w:rPr>
                <w:rStyle w:val="tablecontentnarrow"/>
              </w:rPr>
              <w:t>px</w:t>
            </w:r>
            <w:proofErr w:type="spellEnd"/>
            <w:r w:rsidRPr="00BD51C9">
              <w:rPr>
                <w:rStyle w:val="tablecontentnarrow"/>
              </w:rPr>
              <w:t>)</w:t>
            </w:r>
          </w:p>
        </w:tc>
      </w:tr>
    </w:tbl>
    <w:p w14:paraId="43417334" w14:textId="77777777" w:rsidR="009044EE" w:rsidRPr="00477230" w:rsidRDefault="009044EE" w:rsidP="00146D45">
      <w:pPr>
        <w:pStyle w:val="imagecaption"/>
      </w:pPr>
    </w:p>
    <w:p w14:paraId="35D872AC" w14:textId="70A73610" w:rsidR="00DD14E8" w:rsidRPr="00BD51C9" w:rsidRDefault="00F97ED7" w:rsidP="00AD38DE">
      <w:pPr>
        <w:pStyle w:val="berschrift2"/>
      </w:pPr>
      <w:r w:rsidRPr="00BD51C9">
        <w:t>Symbols</w:t>
      </w:r>
      <w:r w:rsidR="00EC44E7">
        <w:t xml:space="preserve"> and formulas</w:t>
      </w:r>
    </w:p>
    <w:p w14:paraId="54282D65" w14:textId="7D7B50B5" w:rsidR="00DD14E8" w:rsidRPr="00477230" w:rsidRDefault="00F97ED7" w:rsidP="00A97CEA">
      <w:r w:rsidRPr="00477230">
        <w:t xml:space="preserve">Formulas and other symbols must be the same in texts, illustrations and tables. </w:t>
      </w:r>
      <w:r w:rsidR="00F322F2" w:rsidRPr="00477230">
        <w:t xml:space="preserve">Indices and exponents should be clearly subscripted or superscripted. </w:t>
      </w:r>
      <w:r w:rsidR="008F4E87">
        <w:t>Please</w:t>
      </w:r>
      <w:r w:rsidR="00F322F2" w:rsidRPr="00477230">
        <w:t xml:space="preserve"> take care not to mix Greek, Roman, Latin and Arabic symbols when typing in upper- or lower-case letters – e.g.</w:t>
      </w:r>
      <w:r w:rsidR="00DD14E8" w:rsidRPr="00477230">
        <w:t xml:space="preserve"> </w:t>
      </w:r>
      <w:r w:rsidR="00FE517D" w:rsidRPr="00477230">
        <w:t>γ</w:t>
      </w:r>
      <w:r w:rsidR="00F322F2" w:rsidRPr="00477230">
        <w:t xml:space="preserve"> (gamma)</w:t>
      </w:r>
      <w:r w:rsidR="00DD14E8" w:rsidRPr="00477230">
        <w:t xml:space="preserve">, y </w:t>
      </w:r>
      <w:r w:rsidR="00F322F2" w:rsidRPr="00477230">
        <w:t>a</w:t>
      </w:r>
      <w:r w:rsidR="00DD14E8" w:rsidRPr="00477230">
        <w:t xml:space="preserve">nd Y, o, O </w:t>
      </w:r>
      <w:r w:rsidR="00F322F2" w:rsidRPr="00477230">
        <w:t>a</w:t>
      </w:r>
      <w:r w:rsidR="00DD14E8" w:rsidRPr="00477230">
        <w:t>nd 0 (</w:t>
      </w:r>
      <w:r w:rsidR="00F322F2" w:rsidRPr="00477230">
        <w:t>zero</w:t>
      </w:r>
      <w:r w:rsidR="00DD14E8" w:rsidRPr="00477230">
        <w:t xml:space="preserve">), </w:t>
      </w:r>
      <w:r w:rsidR="00FE517D" w:rsidRPr="00477230">
        <w:t>ω</w:t>
      </w:r>
      <w:r w:rsidR="00F322F2" w:rsidRPr="00477230">
        <w:t xml:space="preserve"> (omega)</w:t>
      </w:r>
      <w:r w:rsidR="00DD14E8" w:rsidRPr="00477230">
        <w:t xml:space="preserve">, w und W, </w:t>
      </w:r>
      <w:r w:rsidR="00F322F2" w:rsidRPr="00477230">
        <w:t>Arabic</w:t>
      </w:r>
      <w:r w:rsidR="00DD14E8" w:rsidRPr="00477230">
        <w:t xml:space="preserve"> </w:t>
      </w:r>
      <w:r w:rsidR="00F322F2" w:rsidRPr="00477230">
        <w:t>‘</w:t>
      </w:r>
      <w:r w:rsidR="00DD14E8" w:rsidRPr="00477230">
        <w:t>1</w:t>
      </w:r>
      <w:r w:rsidR="00F322F2" w:rsidRPr="00477230">
        <w:t>’</w:t>
      </w:r>
      <w:r w:rsidR="00DD14E8" w:rsidRPr="00477230">
        <w:t xml:space="preserve"> </w:t>
      </w:r>
      <w:r w:rsidR="00F322F2" w:rsidRPr="00477230">
        <w:t>and the lower-case ‘l’ as in ‘letter’</w:t>
      </w:r>
      <w:r w:rsidR="00DD14E8" w:rsidRPr="00477230">
        <w:t xml:space="preserve">. </w:t>
      </w:r>
    </w:p>
    <w:p w14:paraId="69387819" w14:textId="77777777" w:rsidR="0090797E" w:rsidRDefault="0090797E" w:rsidP="00AD38DE">
      <w:pPr>
        <w:pStyle w:val="berschrift2"/>
      </w:pPr>
      <w:r w:rsidRPr="00AD38DE">
        <w:t>Equations</w:t>
      </w:r>
    </w:p>
    <w:p w14:paraId="36644AFF" w14:textId="3BC060B0" w:rsidR="0090797E" w:rsidRPr="00477230" w:rsidRDefault="008F4E87" w:rsidP="00A97CEA">
      <w:pPr>
        <w:rPr>
          <w:lang w:val="en-US"/>
        </w:rPr>
      </w:pPr>
      <w:r>
        <w:rPr>
          <w:lang w:val="en-US"/>
        </w:rPr>
        <w:t>E</w:t>
      </w:r>
      <w:r w:rsidR="0090797E" w:rsidRPr="00477230">
        <w:rPr>
          <w:lang w:val="en-US"/>
        </w:rPr>
        <w:t>quations</w:t>
      </w:r>
      <w:r>
        <w:rPr>
          <w:lang w:val="en-US"/>
        </w:rPr>
        <w:t xml:space="preserve"> </w:t>
      </w:r>
      <w:proofErr w:type="gramStart"/>
      <w:r>
        <w:rPr>
          <w:lang w:val="en-US"/>
        </w:rPr>
        <w:t>should be typed</w:t>
      </w:r>
      <w:proofErr w:type="gramEnd"/>
      <w:r w:rsidR="0090797E" w:rsidRPr="00477230">
        <w:rPr>
          <w:lang w:val="en-US"/>
        </w:rPr>
        <w:t xml:space="preserve"> us</w:t>
      </w:r>
      <w:r>
        <w:rPr>
          <w:lang w:val="en-US"/>
        </w:rPr>
        <w:t>ing</w:t>
      </w:r>
      <w:r w:rsidR="0090797E" w:rsidRPr="00477230">
        <w:rPr>
          <w:lang w:val="en-US"/>
        </w:rPr>
        <w:t xml:space="preserve"> MS Word Equations Editor or </w:t>
      </w:r>
      <w:proofErr w:type="spellStart"/>
      <w:r w:rsidR="0090797E" w:rsidRPr="00477230">
        <w:rPr>
          <w:lang w:val="en-US"/>
        </w:rPr>
        <w:t>MathType</w:t>
      </w:r>
      <w:proofErr w:type="spellEnd"/>
      <w:r w:rsidR="008D31AD" w:rsidRPr="00477230">
        <w:rPr>
          <w:lang w:val="en-US"/>
        </w:rPr>
        <w:t>.</w:t>
      </w:r>
      <w:r w:rsidR="0090797E" w:rsidRPr="00477230">
        <w:rPr>
          <w:lang w:val="en-US"/>
        </w:rPr>
        <w:t xml:space="preserve"> Equations (1) </w:t>
      </w:r>
      <w:proofErr w:type="gramStart"/>
      <w:r w:rsidR="0090797E" w:rsidRPr="00477230">
        <w:rPr>
          <w:lang w:val="en-US"/>
        </w:rPr>
        <w:t>should be numbered</w:t>
      </w:r>
      <w:proofErr w:type="gramEnd"/>
      <w:r w:rsidR="0090797E" w:rsidRPr="00477230">
        <w:rPr>
          <w:lang w:val="en-US"/>
        </w:rPr>
        <w:t xml:space="preserve"> consecutively:</w:t>
      </w:r>
    </w:p>
    <w:p w14:paraId="409DF267" w14:textId="427A39B1" w:rsidR="0090797E" w:rsidRPr="00477230" w:rsidRDefault="0090797E" w:rsidP="00ED5726">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4F72F1C2" w:rsidR="00DD14E8" w:rsidRDefault="00CF64CD" w:rsidP="004B418F">
      <w:pPr>
        <w:pStyle w:val="berschrift1"/>
      </w:pPr>
      <w:r>
        <w:t>Uploading</w:t>
      </w:r>
      <w:r w:rsidR="00C7364C" w:rsidRPr="00BD51C9">
        <w:t xml:space="preserve"> </w:t>
      </w:r>
      <w:r>
        <w:t>your</w:t>
      </w:r>
      <w:r w:rsidR="008F4E87">
        <w:t xml:space="preserve"> contribution</w:t>
      </w:r>
    </w:p>
    <w:p w14:paraId="7806F3C2" w14:textId="77777777" w:rsidR="00CF64CD" w:rsidRDefault="00CF64CD" w:rsidP="00CF64CD">
      <w:pPr>
        <w:spacing w:after="0"/>
      </w:pPr>
      <w:r w:rsidRPr="001C4BEC">
        <w:t xml:space="preserve">The document </w:t>
      </w:r>
      <w:r>
        <w:t>has to</w:t>
      </w:r>
      <w:r w:rsidRPr="001C4BEC">
        <w:t xml:space="preserve"> </w:t>
      </w:r>
      <w:proofErr w:type="gramStart"/>
      <w:r w:rsidRPr="001C4BEC">
        <w:t xml:space="preserve">be </w:t>
      </w:r>
      <w:r>
        <w:t>submitted</w:t>
      </w:r>
      <w:proofErr w:type="gramEnd"/>
      <w:r>
        <w:t xml:space="preserve"> as a Word document and </w:t>
      </w:r>
      <w:r w:rsidRPr="00F779DC">
        <w:t>be named ac</w:t>
      </w:r>
      <w:r>
        <w:t>cording to the following scheme:</w:t>
      </w:r>
    </w:p>
    <w:p w14:paraId="3DC2545C" w14:textId="5DC977CD" w:rsidR="00CF64CD" w:rsidRDefault="00CF64CD" w:rsidP="00CF64CD">
      <w:proofErr w:type="gramStart"/>
      <w:r w:rsidRPr="00CF64CD">
        <w:t>contribution</w:t>
      </w:r>
      <w:proofErr w:type="gramEnd"/>
      <w:r w:rsidRPr="00CF64CD">
        <w:t xml:space="preserve"> number_first-author.docx</w:t>
      </w:r>
    </w:p>
    <w:p w14:paraId="1505D63B" w14:textId="3A0F16D1" w:rsidR="00CF64CD" w:rsidRPr="00CF64CD" w:rsidRDefault="00CF64CD" w:rsidP="00CF64CD">
      <w:r w:rsidRPr="001C4BEC">
        <w:t xml:space="preserve">The document </w:t>
      </w:r>
      <w:r>
        <w:t>has to</w:t>
      </w:r>
      <w:r w:rsidRPr="001C4BEC">
        <w:t xml:space="preserve"> be </w:t>
      </w:r>
      <w:r>
        <w:t xml:space="preserve">submitted as a Word document and </w:t>
      </w:r>
      <w:r w:rsidRPr="00F779DC">
        <w:t>be named ac</w:t>
      </w:r>
      <w:r>
        <w:t>cording to the following scheme</w:t>
      </w:r>
      <w:proofErr w:type="gramStart"/>
      <w:r>
        <w:t>:</w:t>
      </w:r>
      <w:proofErr w:type="gramEnd"/>
      <w:r>
        <w:br/>
      </w:r>
      <w:r>
        <w:rPr>
          <w:i/>
        </w:rPr>
        <w:t>contribution</w:t>
      </w:r>
      <w:r w:rsidRPr="00C73A5A">
        <w:rPr>
          <w:i/>
        </w:rPr>
        <w:t xml:space="preserve"> number_</w:t>
      </w:r>
      <w:r>
        <w:rPr>
          <w:i/>
        </w:rPr>
        <w:t>first-author</w:t>
      </w:r>
      <w:r w:rsidRPr="00C73A5A">
        <w:rPr>
          <w:i/>
        </w:rPr>
        <w:t>.docx</w:t>
      </w:r>
    </w:p>
    <w:p w14:paraId="7D84F9C3" w14:textId="3B35BD84" w:rsidR="00CF64CD" w:rsidRDefault="00FB4715" w:rsidP="00CF64CD">
      <w:r>
        <w:t xml:space="preserve">To </w:t>
      </w:r>
      <w:r w:rsidR="00CF64CD">
        <w:t>upload</w:t>
      </w:r>
      <w:r>
        <w:t xml:space="preserve"> your paper, </w:t>
      </w:r>
      <w:r w:rsidR="00CF64CD">
        <w:t>go to the conference website, select your contribution and upload it clicking on “</w:t>
      </w:r>
      <w:proofErr w:type="spellStart"/>
      <w:r w:rsidR="00CF64CD">
        <w:t>Präsentationsmaterialien</w:t>
      </w:r>
      <w:proofErr w:type="spellEnd"/>
      <w:r w:rsidR="00CF64CD">
        <w:t>”, as given in Figure 2:</w:t>
      </w:r>
    </w:p>
    <w:p w14:paraId="7F1ECB6C" w14:textId="7CAB7434" w:rsidR="00CF64CD" w:rsidRDefault="005C4468" w:rsidP="00CF64CD">
      <w:hyperlink r:id="rId16" w:history="1">
        <w:r w:rsidR="00CF64CD" w:rsidRPr="008F479D">
          <w:rPr>
            <w:rStyle w:val="Hyperlink"/>
          </w:rPr>
          <w:t>https://indico.uni-wuppertal.de/event/413/</w:t>
        </w:r>
      </w:hyperlink>
    </w:p>
    <w:p w14:paraId="44EC36FD" w14:textId="155CA700" w:rsidR="00CF64CD" w:rsidRDefault="00380B16" w:rsidP="009D09D7">
      <w:pPr>
        <w:spacing w:after="0"/>
      </w:pPr>
      <w:r w:rsidRPr="00380B16">
        <w:rPr>
          <w:noProof/>
          <w:lang w:val="de-DE"/>
        </w:rPr>
        <w:lastRenderedPageBreak/>
        <w:drawing>
          <wp:inline distT="0" distB="0" distL="0" distR="0" wp14:anchorId="4592FF6B" wp14:editId="2E9CCD81">
            <wp:extent cx="3132000" cy="1551600"/>
            <wp:effectExtent l="0" t="0" r="0" b="0"/>
            <wp:docPr id="14" name="Grafik 14" descr="C:\Users\sanders.FUL\Desktop\upload_in_ind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ers.FUL\Desktop\upload_in_indic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32000" cy="1551600"/>
                    </a:xfrm>
                    <a:prstGeom prst="rect">
                      <a:avLst/>
                    </a:prstGeom>
                    <a:noFill/>
                    <a:ln>
                      <a:noFill/>
                    </a:ln>
                    <a:extLst>
                      <a:ext uri="{53640926-AAD7-44D8-BBD7-CCE9431645EC}">
                        <a14:shadowObscured xmlns:a14="http://schemas.microsoft.com/office/drawing/2010/main"/>
                      </a:ext>
                    </a:extLst>
                  </pic:spPr>
                </pic:pic>
              </a:graphicData>
            </a:graphic>
          </wp:inline>
        </w:drawing>
      </w:r>
    </w:p>
    <w:p w14:paraId="0A5172D9" w14:textId="002075CA" w:rsidR="00CF64CD" w:rsidRPr="00477230" w:rsidRDefault="00CF64CD" w:rsidP="00CF64CD">
      <w:pPr>
        <w:pStyle w:val="imagecaption"/>
      </w:pPr>
      <w:r w:rsidRPr="00643C27">
        <w:rPr>
          <w:rStyle w:val="imagenumber"/>
        </w:rPr>
        <w:t xml:space="preserve">Figure </w:t>
      </w:r>
      <w:r w:rsidRPr="00643C27">
        <w:rPr>
          <w:rStyle w:val="imagenumber"/>
        </w:rPr>
        <w:fldChar w:fldCharType="begin"/>
      </w:r>
      <w:r w:rsidRPr="00643C27">
        <w:rPr>
          <w:rStyle w:val="imagenumber"/>
        </w:rPr>
        <w:instrText xml:space="preserve"> SEQ Fig \* ARABIC </w:instrText>
      </w:r>
      <w:r w:rsidRPr="00643C27">
        <w:rPr>
          <w:rStyle w:val="imagenumber"/>
        </w:rPr>
        <w:fldChar w:fldCharType="separate"/>
      </w:r>
      <w:r>
        <w:rPr>
          <w:rStyle w:val="imagenumber"/>
          <w:noProof/>
        </w:rPr>
        <w:t>2</w:t>
      </w:r>
      <w:r w:rsidRPr="00643C27">
        <w:rPr>
          <w:rStyle w:val="imagenumber"/>
        </w:rPr>
        <w:fldChar w:fldCharType="end"/>
      </w:r>
      <w:r w:rsidRPr="00477230">
        <w:t xml:space="preserve"> </w:t>
      </w:r>
      <w:r>
        <w:t xml:space="preserve">Screenshot of the </w:t>
      </w:r>
      <w:proofErr w:type="spellStart"/>
      <w:r>
        <w:t>indico</w:t>
      </w:r>
      <w:proofErr w:type="spellEnd"/>
      <w:r>
        <w:t>-homepage to upload your contribution by choosing “edit” in the lower part of the page</w:t>
      </w:r>
    </w:p>
    <w:p w14:paraId="28D56ACE" w14:textId="17188740" w:rsidR="0011184C" w:rsidRDefault="00FB4715" w:rsidP="0011184C">
      <w:r>
        <w:t xml:space="preserve">In case of </w:t>
      </w:r>
      <w:proofErr w:type="gramStart"/>
      <w:r>
        <w:t>questions</w:t>
      </w:r>
      <w:proofErr w:type="gramEnd"/>
      <w:r>
        <w:t xml:space="preserve"> please contact the conference secretary</w:t>
      </w:r>
      <w:r w:rsidR="009D09D7">
        <w:t xml:space="preserve"> (</w:t>
      </w:r>
      <w:hyperlink r:id="rId18" w:history="1">
        <w:r w:rsidRPr="008F479D">
          <w:rPr>
            <w:rStyle w:val="Hyperlink"/>
          </w:rPr>
          <w:t>tec2zero@uni-wuppertal.de</w:t>
        </w:r>
      </w:hyperlink>
      <w:r w:rsidR="001C4BEC" w:rsidRPr="001C4BEC">
        <w:t>) for assistance.</w:t>
      </w:r>
    </w:p>
    <w:p w14:paraId="23095115" w14:textId="37785A43" w:rsidR="0011184C" w:rsidRDefault="0011184C" w:rsidP="0011184C"/>
    <w:p w14:paraId="1F2B88B2" w14:textId="77777777" w:rsidR="0011184C" w:rsidRDefault="0011184C" w:rsidP="0011184C">
      <w:bookmarkStart w:id="1" w:name="_GoBack"/>
      <w:bookmarkEnd w:id="1"/>
    </w:p>
    <w:p w14:paraId="4EFA135A" w14:textId="74E8FA40" w:rsidR="0015267C" w:rsidRPr="00BD51C9" w:rsidRDefault="0015267C" w:rsidP="0015267C">
      <w:pPr>
        <w:pStyle w:val="referenceshead"/>
      </w:pPr>
      <w:r>
        <w:t>References</w:t>
      </w:r>
    </w:p>
    <w:p w14:paraId="45893586" w14:textId="13676999" w:rsidR="001E6ECA" w:rsidRPr="00477230" w:rsidRDefault="00B062D9" w:rsidP="00A97CEA">
      <w:r w:rsidRPr="00477230">
        <w:t>R</w:t>
      </w:r>
      <w:r w:rsidR="00F322F2" w:rsidRPr="00477230">
        <w:t xml:space="preserve">eferences and quotations </w:t>
      </w:r>
      <w:proofErr w:type="gramStart"/>
      <w:r w:rsidR="00FB4715">
        <w:t>are</w:t>
      </w:r>
      <w:r w:rsidR="00F322F2" w:rsidRPr="00477230">
        <w:t xml:space="preserve"> listed</w:t>
      </w:r>
      <w:proofErr w:type="gramEnd"/>
      <w:r w:rsidR="00F322F2" w:rsidRPr="00477230">
        <w:t xml:space="preserve"> at the end of the paper. References </w:t>
      </w:r>
      <w:proofErr w:type="gramStart"/>
      <w:r w:rsidR="00F322F2" w:rsidRPr="00477230">
        <w:t>should be numbered</w:t>
      </w:r>
      <w:proofErr w:type="gramEnd"/>
      <w:r w:rsidR="00F322F2" w:rsidRPr="00477230">
        <w:t xml:space="preserve"> using Arabic 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w:t>
      </w:r>
      <w:proofErr w:type="gramStart"/>
      <w:r w:rsidR="00F322F2" w:rsidRPr="00477230">
        <w:t>should be quoted</w:t>
      </w:r>
      <w:proofErr w:type="gramEnd"/>
      <w:r w:rsidR="00F322F2" w:rsidRPr="00477230">
        <w:t xml:space="preserve">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w:t>
      </w:r>
      <w:proofErr w:type="gramStart"/>
      <w:r w:rsidR="001E6ECA" w:rsidRPr="00477230">
        <w:t>this</w:t>
      </w:r>
      <w:proofErr w:type="gramEnd"/>
      <w:r w:rsidR="001E6ECA" w:rsidRPr="00477230">
        <w:t xml:space="preserve">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6D833255" w:rsidR="00E57F34" w:rsidRPr="00477230" w:rsidRDefault="00FB4715" w:rsidP="00982EB7">
      <w:pPr>
        <w:pStyle w:val="ListLiterature"/>
        <w:rPr>
          <w:smallCaps/>
        </w:rPr>
      </w:pPr>
      <w:r>
        <w:rPr>
          <w:lang w:val="de-DE"/>
        </w:rPr>
        <w:t>Zement</w:t>
      </w:r>
      <w:r w:rsidR="00E57F34" w:rsidRPr="00175487">
        <w:rPr>
          <w:lang w:val="de-DE"/>
        </w:rPr>
        <w:t xml:space="preserve">, </w:t>
      </w:r>
      <w:r>
        <w:rPr>
          <w:lang w:val="de-DE"/>
        </w:rPr>
        <w:t>P</w:t>
      </w:r>
      <w:r w:rsidR="00E57F34" w:rsidRPr="00175487">
        <w:rPr>
          <w:lang w:val="de-DE"/>
        </w:rPr>
        <w:t xml:space="preserve">.; </w:t>
      </w:r>
      <w:r>
        <w:rPr>
          <w:lang w:val="de-DE"/>
        </w:rPr>
        <w:t>Zuschlag</w:t>
      </w:r>
      <w:r w:rsidR="00E57F34" w:rsidRPr="00175487">
        <w:rPr>
          <w:lang w:val="de-DE"/>
        </w:rPr>
        <w:t xml:space="preserve">, </w:t>
      </w:r>
      <w:r>
        <w:rPr>
          <w:lang w:val="de-DE"/>
        </w:rPr>
        <w:t>P</w:t>
      </w:r>
      <w:r w:rsidR="00E57F34" w:rsidRPr="00175487">
        <w:rPr>
          <w:lang w:val="de-DE"/>
        </w:rPr>
        <w:t>.</w:t>
      </w:r>
      <w:r w:rsidR="00BA06AD" w:rsidRPr="00175487">
        <w:rPr>
          <w:lang w:val="de-DE"/>
        </w:rPr>
        <w:t xml:space="preserve"> (</w:t>
      </w:r>
      <w:r>
        <w:rPr>
          <w:lang w:val="de-DE"/>
        </w:rPr>
        <w:t>2000</w:t>
      </w:r>
      <w:r w:rsidR="00BA06AD" w:rsidRPr="00175487">
        <w:rPr>
          <w:lang w:val="de-DE"/>
        </w:rPr>
        <w:t>)</w:t>
      </w:r>
      <w:r w:rsidR="00E57F34" w:rsidRPr="00175487">
        <w:rPr>
          <w:lang w:val="de-DE"/>
        </w:rPr>
        <w:t xml:space="preserve"> </w:t>
      </w:r>
      <w:r>
        <w:rPr>
          <w:i/>
          <w:lang w:val="de-DE"/>
        </w:rPr>
        <w:t>Betontechnologie-Handbuch</w:t>
      </w:r>
      <w:r w:rsidR="00E57F34" w:rsidRPr="00175487">
        <w:rPr>
          <w:lang w:val="de-DE"/>
        </w:rPr>
        <w:t xml:space="preserve">. </w:t>
      </w:r>
      <w:r>
        <w:t xml:space="preserve">Wuppertal, Publisher </w:t>
      </w:r>
      <w:proofErr w:type="spellStart"/>
      <w:r>
        <w:t>Verlag</w:t>
      </w:r>
      <w:proofErr w:type="spellEnd"/>
      <w:r w:rsidR="00E57F34" w:rsidRPr="00477230">
        <w:t>.</w:t>
      </w:r>
    </w:p>
    <w:p w14:paraId="4B8B78DD" w14:textId="326EE7F6" w:rsidR="00E57F34" w:rsidRPr="00FB4715" w:rsidRDefault="00E57F34" w:rsidP="00982EB7">
      <w:pPr>
        <w:pStyle w:val="ListLiterature"/>
        <w:rPr>
          <w:smallCaps/>
        </w:rPr>
      </w:pPr>
      <w:proofErr w:type="spellStart"/>
      <w:r w:rsidRPr="00175487">
        <w:rPr>
          <w:lang w:val="de-DE"/>
        </w:rPr>
        <w:t>Haenel</w:t>
      </w:r>
      <w:proofErr w:type="spellEnd"/>
      <w:r w:rsidRPr="00175487">
        <w:rPr>
          <w:lang w:val="de-DE"/>
        </w:rPr>
        <w:t xml:space="preserve">, J.; </w:t>
      </w:r>
      <w:proofErr w:type="spellStart"/>
      <w:r w:rsidRPr="00175487">
        <w:rPr>
          <w:lang w:val="de-DE"/>
        </w:rPr>
        <w:t>Kina</w:t>
      </w:r>
      <w:proofErr w:type="spellEnd"/>
      <w:r w:rsidRPr="00175487">
        <w:rPr>
          <w:lang w:val="de-DE"/>
        </w:rPr>
        <w:t>,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r w:rsidRPr="00477230">
        <w:t xml:space="preserve">Stahlbau </w:t>
      </w:r>
      <w:r w:rsidRPr="00242020">
        <w:rPr>
          <w:rStyle w:val="Fett"/>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63C58E80" w14:textId="77777777" w:rsidR="00FB4715" w:rsidRPr="004C47CF" w:rsidRDefault="00FB4715" w:rsidP="00982EB7">
      <w:pPr>
        <w:pStyle w:val="ListLiterature"/>
        <w:rPr>
          <w:smallCaps/>
        </w:rPr>
      </w:pPr>
    </w:p>
    <w:p w14:paraId="752A8DD0" w14:textId="560C56E8" w:rsidR="00FF6B9B" w:rsidRPr="00DC09DF" w:rsidRDefault="00FF6B9B"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p>
    <w:p w14:paraId="7C8F6A3B" w14:textId="395C1C3E" w:rsidR="00296030" w:rsidRPr="00DC09DF" w:rsidRDefault="00296030" w:rsidP="0015267C">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1A4A1" w14:textId="77777777" w:rsidR="005C4468" w:rsidRDefault="005C4468" w:rsidP="00A97CEA">
      <w:r>
        <w:separator/>
      </w:r>
    </w:p>
  </w:endnote>
  <w:endnote w:type="continuationSeparator" w:id="0">
    <w:p w14:paraId="528A9E19" w14:textId="77777777" w:rsidR="005C4468" w:rsidRDefault="005C4468"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A812C9D-ECE5-4A56-B00D-980EBFDF60DA}"/>
    <w:embedBold r:id="rId2" w:fontKey="{C3942F70-337F-40B0-94A5-A6294D5F6C3E}"/>
  </w:font>
  <w:font w:name="Lato Heavy">
    <w:altName w:val="Segoe UI"/>
    <w:charset w:val="00"/>
    <w:family w:val="swiss"/>
    <w:pitch w:val="variable"/>
    <w:sig w:usb0="E10002FF" w:usb1="5000ECFF" w:usb2="00000021" w:usb3="00000000" w:csb0="0000019F" w:csb1="00000000"/>
    <w:embedBold r:id="rId3" w:fontKey="{378B95C4-D8D6-4881-A2F7-8E4FFDBEBA6C}"/>
    <w:embedBoldItalic r:id="rId4" w:fontKey="{4DED5BF2-0FC8-45F6-854A-34EB7C4E5BA0}"/>
  </w:font>
  <w:font w:name="Verdana">
    <w:panose1 w:val="020B0604030504040204"/>
    <w:charset w:val="00"/>
    <w:family w:val="swiss"/>
    <w:pitch w:val="variable"/>
    <w:sig w:usb0="A00006FF" w:usb1="4000205B" w:usb2="00000010" w:usb3="00000000" w:csb0="0000019F" w:csb1="00000000"/>
    <w:embedRegular r:id="rId5" w:fontKey="{991B7C88-13B3-41CB-A80E-453C4E0B48D2}"/>
    <w:embedBold r:id="rId6" w:fontKey="{6EEBF38C-46DF-4BDE-B5FC-0FEA2ACD1C4A}"/>
    <w:embedItalic r:id="rId7" w:fontKey="{AB8F2C7D-DA31-4140-B6EF-F93083993806}"/>
    <w:embedBoldItalic r:id="rId8" w:fontKey="{34CBFC6A-3C00-43E1-87A8-B3EF5D655821}"/>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DE"/>
    <w:family w:val="roman"/>
    <w:pitch w:val="variable"/>
    <w:sig w:usb0="00000000" w:usb1="00000000" w:usb2="00000000" w:usb3="00000000" w:csb0="00010001" w:csb1="00000000"/>
  </w:font>
  <w:font w:name="Calibri">
    <w:panose1 w:val="020F0502020204030204"/>
    <w:charset w:val="00"/>
    <w:family w:val="swiss"/>
    <w:pitch w:val="variable"/>
    <w:sig w:usb0="E1002AFF" w:usb1="4000ACFF" w:usb2="00000009" w:usb3="00000000" w:csb0="000001FF" w:csb1="00000000"/>
    <w:embedRegular r:id="rId9" w:fontKey="{20C82BAE-DA32-4186-89D9-F691032AD486}"/>
    <w:embedBold r:id="rId10" w:fontKey="{58B0615D-C396-4573-8D40-6F4C3B6B6A1B}"/>
    <w:embedItalic r:id="rId11" w:fontKey="{4D903F1C-0DD2-4FC9-8C88-786F3BD5695D}"/>
    <w:embedBoldItalic r:id="rId12" w:fontKey="{54A6B1ED-57FC-46F5-AC8E-8C25EDCFF9E1}"/>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embedRegular r:id="rId13" w:fontKey="{A2F7FEE2-A279-4A94-875F-F89E5C92B878}"/>
  </w:font>
  <w:font w:name="Lato Black">
    <w:altName w:val="Arial"/>
    <w:charset w:val="00"/>
    <w:family w:val="swiss"/>
    <w:pitch w:val="variable"/>
    <w:sig w:usb0="A00000AF" w:usb1="5000604B" w:usb2="00000000" w:usb3="00000000" w:csb0="00000093" w:csb1="00000000"/>
    <w:embedBold r:id="rId14" w:fontKey="{0698B091-E1A3-4132-AB66-456CC775171D}"/>
  </w:font>
  <w:font w:name="Tahoma">
    <w:panose1 w:val="020B0604030504040204"/>
    <w:charset w:val="00"/>
    <w:family w:val="swiss"/>
    <w:pitch w:val="variable"/>
    <w:sig w:usb0="E1002EFF" w:usb1="C000605B" w:usb2="00000029" w:usb3="00000000" w:csb0="000101FF" w:csb1="00000000"/>
    <w:embedRegular r:id="rId15" w:fontKey="{C50EBBE8-867D-46BC-8B40-99DCEA2B69CD}"/>
  </w:font>
  <w:font w:name="Lato">
    <w:charset w:val="00"/>
    <w:family w:val="swiss"/>
    <w:pitch w:val="variable"/>
    <w:sig w:usb0="A00002AF" w:usb1="5000604B" w:usb2="00000000" w:usb3="00000000" w:csb0="0000019F" w:csb1="00000000"/>
    <w:embedRegular r:id="rId16" w:fontKey="{2D57177A-33DB-4CE7-B508-23E0B39BECD1}"/>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7" w:fontKey="{294B4BAC-2442-4168-A9D2-EB200957A29D}"/>
    <w:embedItalic r:id="rId18" w:fontKey="{0077D869-C303-4A60-83F1-3C56BA923C2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61B06" w14:textId="77777777" w:rsidR="005C4468" w:rsidRDefault="005C4468" w:rsidP="00A97CEA">
      <w:r>
        <w:separator/>
      </w:r>
    </w:p>
  </w:footnote>
  <w:footnote w:type="continuationSeparator" w:id="0">
    <w:p w14:paraId="65803390" w14:textId="77777777" w:rsidR="005C4468" w:rsidRDefault="005C4468"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0C165" w14:textId="121DA8CD" w:rsidR="00C35FBD" w:rsidRDefault="008D7DFD" w:rsidP="008D7DFD">
    <w:pPr>
      <w:pStyle w:val="Kopfzeile"/>
      <w:jc w:val="right"/>
    </w:pPr>
    <w:r w:rsidRPr="008D7DFD">
      <w:rPr>
        <w:noProof/>
        <w:lang w:val="de-DE"/>
      </w:rPr>
      <w:drawing>
        <wp:inline distT="0" distB="0" distL="0" distR="0" wp14:anchorId="16E183B0" wp14:editId="2E2C99CF">
          <wp:extent cx="1362974" cy="402332"/>
          <wp:effectExtent l="0" t="0" r="0" b="0"/>
          <wp:docPr id="1" name="Bild 12" descr="Logo_BUW-1.Schwa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2" descr="Logo_BUW-1.Schwarz.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460" cy="403361"/>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FB660444"/>
    <w:lvl w:ilvl="0">
      <w:start w:val="1"/>
      <w:numFmt w:val="decimal"/>
      <w:pStyle w:val="berschrift1"/>
      <w:lvlText w:val="%1"/>
      <w:lvlJc w:val="left"/>
      <w:pPr>
        <w:ind w:left="522" w:hanging="432"/>
      </w:pPr>
      <w:rPr>
        <w:rFonts w:ascii="Lato Heavy" w:hAnsi="Lato Heavy" w:hint="default"/>
        <w:b/>
        <w:bCs/>
        <w:iCs w:val="0"/>
        <w:sz w:val="17"/>
        <w:szCs w:val="20"/>
      </w:rPr>
    </w:lvl>
    <w:lvl w:ilvl="1">
      <w:start w:val="1"/>
      <w:numFmt w:val="decimal"/>
      <w:pStyle w:val="berschrift2"/>
      <w:lvlText w:val="%1.%2"/>
      <w:lvlJc w:val="left"/>
      <w:pPr>
        <w:ind w:left="576"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3"/>
  </w:num>
  <w:num w:numId="3">
    <w:abstractNumId w:val="23"/>
  </w:num>
  <w:num w:numId="4">
    <w:abstractNumId w:val="17"/>
  </w:num>
  <w:num w:numId="5">
    <w:abstractNumId w:val="12"/>
  </w:num>
  <w:num w:numId="6">
    <w:abstractNumId w:val="19"/>
  </w:num>
  <w:num w:numId="7">
    <w:abstractNumId w:val="4"/>
  </w:num>
  <w:num w:numId="8">
    <w:abstractNumId w:val="1"/>
  </w:num>
  <w:num w:numId="9">
    <w:abstractNumId w:val="14"/>
  </w:num>
  <w:num w:numId="10">
    <w:abstractNumId w:val="2"/>
  </w:num>
  <w:num w:numId="11">
    <w:abstractNumId w:val="24"/>
  </w:num>
  <w:num w:numId="12">
    <w:abstractNumId w:val="8"/>
  </w:num>
  <w:num w:numId="13">
    <w:abstractNumId w:val="16"/>
  </w:num>
  <w:num w:numId="14">
    <w:abstractNumId w:val="3"/>
  </w:num>
  <w:num w:numId="15">
    <w:abstractNumId w:val="6"/>
  </w:num>
  <w:num w:numId="16">
    <w:abstractNumId w:val="7"/>
  </w:num>
  <w:num w:numId="17">
    <w:abstractNumId w:val="9"/>
  </w:num>
  <w:num w:numId="18">
    <w:abstractNumId w:val="11"/>
  </w:num>
  <w:num w:numId="19">
    <w:abstractNumId w:val="21"/>
  </w:num>
  <w:num w:numId="20">
    <w:abstractNumId w:val="22"/>
  </w:num>
  <w:num w:numId="21">
    <w:abstractNumId w:val="0"/>
  </w:num>
  <w:num w:numId="22">
    <w:abstractNumId w:val="20"/>
  </w:num>
  <w:num w:numId="23">
    <w:abstractNumId w:val="18"/>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17C53"/>
    <w:rsid w:val="00025DA1"/>
    <w:rsid w:val="000333E9"/>
    <w:rsid w:val="00033BC3"/>
    <w:rsid w:val="000359C4"/>
    <w:rsid w:val="00047E8C"/>
    <w:rsid w:val="00057D9E"/>
    <w:rsid w:val="00061110"/>
    <w:rsid w:val="00077D68"/>
    <w:rsid w:val="00077FBB"/>
    <w:rsid w:val="000A2B13"/>
    <w:rsid w:val="000A6F92"/>
    <w:rsid w:val="000A7653"/>
    <w:rsid w:val="000B6CBA"/>
    <w:rsid w:val="000C0BD3"/>
    <w:rsid w:val="000D7494"/>
    <w:rsid w:val="000D7C6C"/>
    <w:rsid w:val="000E6CEA"/>
    <w:rsid w:val="000F489E"/>
    <w:rsid w:val="00103522"/>
    <w:rsid w:val="00103C8A"/>
    <w:rsid w:val="00104B3D"/>
    <w:rsid w:val="001066EB"/>
    <w:rsid w:val="0011184C"/>
    <w:rsid w:val="001139BB"/>
    <w:rsid w:val="00126367"/>
    <w:rsid w:val="001304B0"/>
    <w:rsid w:val="0013187E"/>
    <w:rsid w:val="00146D45"/>
    <w:rsid w:val="00150CCE"/>
    <w:rsid w:val="00151E77"/>
    <w:rsid w:val="0015267C"/>
    <w:rsid w:val="00161CEC"/>
    <w:rsid w:val="0016560C"/>
    <w:rsid w:val="00175487"/>
    <w:rsid w:val="001779D8"/>
    <w:rsid w:val="00182CD7"/>
    <w:rsid w:val="00196E38"/>
    <w:rsid w:val="001A4BFB"/>
    <w:rsid w:val="001A4D25"/>
    <w:rsid w:val="001C303B"/>
    <w:rsid w:val="001C3EA9"/>
    <w:rsid w:val="001C4BEC"/>
    <w:rsid w:val="001C6EE3"/>
    <w:rsid w:val="001C7A46"/>
    <w:rsid w:val="001E3955"/>
    <w:rsid w:val="001E6ECA"/>
    <w:rsid w:val="001F3184"/>
    <w:rsid w:val="00200C24"/>
    <w:rsid w:val="002045E5"/>
    <w:rsid w:val="0020625D"/>
    <w:rsid w:val="00212267"/>
    <w:rsid w:val="00215111"/>
    <w:rsid w:val="00222756"/>
    <w:rsid w:val="00230A43"/>
    <w:rsid w:val="002315A4"/>
    <w:rsid w:val="00242020"/>
    <w:rsid w:val="00255F31"/>
    <w:rsid w:val="002601C3"/>
    <w:rsid w:val="00260570"/>
    <w:rsid w:val="002654BE"/>
    <w:rsid w:val="00275F79"/>
    <w:rsid w:val="00283AE3"/>
    <w:rsid w:val="00287B8F"/>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7231B"/>
    <w:rsid w:val="003734F2"/>
    <w:rsid w:val="003770A2"/>
    <w:rsid w:val="003774D7"/>
    <w:rsid w:val="00380ADC"/>
    <w:rsid w:val="00380B16"/>
    <w:rsid w:val="00381211"/>
    <w:rsid w:val="00381F49"/>
    <w:rsid w:val="003845D8"/>
    <w:rsid w:val="00386BFE"/>
    <w:rsid w:val="00395981"/>
    <w:rsid w:val="003A0AF4"/>
    <w:rsid w:val="003B7F01"/>
    <w:rsid w:val="003C55D4"/>
    <w:rsid w:val="003C6638"/>
    <w:rsid w:val="003F063B"/>
    <w:rsid w:val="00400429"/>
    <w:rsid w:val="004148BE"/>
    <w:rsid w:val="00437C2E"/>
    <w:rsid w:val="004440F9"/>
    <w:rsid w:val="0044558F"/>
    <w:rsid w:val="00447421"/>
    <w:rsid w:val="00450B3E"/>
    <w:rsid w:val="004564FE"/>
    <w:rsid w:val="00460DCC"/>
    <w:rsid w:val="00477230"/>
    <w:rsid w:val="00477B3A"/>
    <w:rsid w:val="0048153D"/>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46DEB"/>
    <w:rsid w:val="00552754"/>
    <w:rsid w:val="00570C9F"/>
    <w:rsid w:val="00573089"/>
    <w:rsid w:val="00576931"/>
    <w:rsid w:val="00583459"/>
    <w:rsid w:val="005905CC"/>
    <w:rsid w:val="005916D9"/>
    <w:rsid w:val="00597419"/>
    <w:rsid w:val="005A27D2"/>
    <w:rsid w:val="005C3193"/>
    <w:rsid w:val="005C4468"/>
    <w:rsid w:val="005D3E7C"/>
    <w:rsid w:val="005F0CD6"/>
    <w:rsid w:val="005F6131"/>
    <w:rsid w:val="005F6A0F"/>
    <w:rsid w:val="00611EB0"/>
    <w:rsid w:val="00612644"/>
    <w:rsid w:val="00642B3C"/>
    <w:rsid w:val="00643C27"/>
    <w:rsid w:val="0064582C"/>
    <w:rsid w:val="00647A2F"/>
    <w:rsid w:val="00653978"/>
    <w:rsid w:val="00667C52"/>
    <w:rsid w:val="00673974"/>
    <w:rsid w:val="00674D84"/>
    <w:rsid w:val="006755E9"/>
    <w:rsid w:val="00677748"/>
    <w:rsid w:val="0068668C"/>
    <w:rsid w:val="006962EC"/>
    <w:rsid w:val="006970AD"/>
    <w:rsid w:val="006A1E8C"/>
    <w:rsid w:val="006B161C"/>
    <w:rsid w:val="006B2707"/>
    <w:rsid w:val="006C1E45"/>
    <w:rsid w:val="006D0F97"/>
    <w:rsid w:val="006D4262"/>
    <w:rsid w:val="006F6A68"/>
    <w:rsid w:val="00706811"/>
    <w:rsid w:val="0071029E"/>
    <w:rsid w:val="007106BC"/>
    <w:rsid w:val="00715922"/>
    <w:rsid w:val="00721681"/>
    <w:rsid w:val="00731EDC"/>
    <w:rsid w:val="007335D0"/>
    <w:rsid w:val="0074265B"/>
    <w:rsid w:val="00750700"/>
    <w:rsid w:val="0075141D"/>
    <w:rsid w:val="00751AA8"/>
    <w:rsid w:val="00763E93"/>
    <w:rsid w:val="0077715D"/>
    <w:rsid w:val="00781E63"/>
    <w:rsid w:val="00784034"/>
    <w:rsid w:val="00786052"/>
    <w:rsid w:val="00787F01"/>
    <w:rsid w:val="007A4419"/>
    <w:rsid w:val="007B28AE"/>
    <w:rsid w:val="007C7729"/>
    <w:rsid w:val="007F0A13"/>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A7D27"/>
    <w:rsid w:val="008B0986"/>
    <w:rsid w:val="008B7F8F"/>
    <w:rsid w:val="008D1CF4"/>
    <w:rsid w:val="008D31AD"/>
    <w:rsid w:val="008D7DFD"/>
    <w:rsid w:val="008E24BB"/>
    <w:rsid w:val="008E5600"/>
    <w:rsid w:val="008E5693"/>
    <w:rsid w:val="008E59C6"/>
    <w:rsid w:val="008F1033"/>
    <w:rsid w:val="008F3E11"/>
    <w:rsid w:val="008F4E87"/>
    <w:rsid w:val="008F5499"/>
    <w:rsid w:val="008F6F6A"/>
    <w:rsid w:val="009005CF"/>
    <w:rsid w:val="009044EE"/>
    <w:rsid w:val="0090534B"/>
    <w:rsid w:val="0090797E"/>
    <w:rsid w:val="0091126A"/>
    <w:rsid w:val="00912197"/>
    <w:rsid w:val="00912A06"/>
    <w:rsid w:val="00914280"/>
    <w:rsid w:val="00921B1C"/>
    <w:rsid w:val="00923444"/>
    <w:rsid w:val="00931473"/>
    <w:rsid w:val="00947CDD"/>
    <w:rsid w:val="009637C7"/>
    <w:rsid w:val="00971A89"/>
    <w:rsid w:val="00972447"/>
    <w:rsid w:val="009813D8"/>
    <w:rsid w:val="00982EB7"/>
    <w:rsid w:val="00984704"/>
    <w:rsid w:val="00990A52"/>
    <w:rsid w:val="00990F22"/>
    <w:rsid w:val="0099275B"/>
    <w:rsid w:val="009A050A"/>
    <w:rsid w:val="009A3879"/>
    <w:rsid w:val="009A7017"/>
    <w:rsid w:val="009C093F"/>
    <w:rsid w:val="009C245B"/>
    <w:rsid w:val="009D099C"/>
    <w:rsid w:val="009D09D7"/>
    <w:rsid w:val="009D239E"/>
    <w:rsid w:val="009D428C"/>
    <w:rsid w:val="009E3267"/>
    <w:rsid w:val="009E6E21"/>
    <w:rsid w:val="00A030B2"/>
    <w:rsid w:val="00A223B0"/>
    <w:rsid w:val="00A24A18"/>
    <w:rsid w:val="00A37F62"/>
    <w:rsid w:val="00A45B03"/>
    <w:rsid w:val="00A46ADB"/>
    <w:rsid w:val="00A56B74"/>
    <w:rsid w:val="00A65ADE"/>
    <w:rsid w:val="00A71CF9"/>
    <w:rsid w:val="00A97CEA"/>
    <w:rsid w:val="00AB3C9E"/>
    <w:rsid w:val="00AC0E5E"/>
    <w:rsid w:val="00AC4BFB"/>
    <w:rsid w:val="00AD38DE"/>
    <w:rsid w:val="00AE01B2"/>
    <w:rsid w:val="00AE23F9"/>
    <w:rsid w:val="00AF0745"/>
    <w:rsid w:val="00AF3F97"/>
    <w:rsid w:val="00AF6057"/>
    <w:rsid w:val="00B062D9"/>
    <w:rsid w:val="00B1769E"/>
    <w:rsid w:val="00B21CC4"/>
    <w:rsid w:val="00B273BB"/>
    <w:rsid w:val="00B42BE1"/>
    <w:rsid w:val="00B47AC0"/>
    <w:rsid w:val="00B56D79"/>
    <w:rsid w:val="00B63881"/>
    <w:rsid w:val="00B67B7D"/>
    <w:rsid w:val="00B713EA"/>
    <w:rsid w:val="00B75505"/>
    <w:rsid w:val="00B763B0"/>
    <w:rsid w:val="00B80B6A"/>
    <w:rsid w:val="00B86F2B"/>
    <w:rsid w:val="00BA06AD"/>
    <w:rsid w:val="00BB3013"/>
    <w:rsid w:val="00BB3C17"/>
    <w:rsid w:val="00BB7AF8"/>
    <w:rsid w:val="00BC18FC"/>
    <w:rsid w:val="00BC6444"/>
    <w:rsid w:val="00BC68A3"/>
    <w:rsid w:val="00BD2EDF"/>
    <w:rsid w:val="00BD51C9"/>
    <w:rsid w:val="00BD7D5F"/>
    <w:rsid w:val="00BF227C"/>
    <w:rsid w:val="00C04D82"/>
    <w:rsid w:val="00C11251"/>
    <w:rsid w:val="00C1141C"/>
    <w:rsid w:val="00C216D5"/>
    <w:rsid w:val="00C245DB"/>
    <w:rsid w:val="00C278FA"/>
    <w:rsid w:val="00C35FBD"/>
    <w:rsid w:val="00C37FA0"/>
    <w:rsid w:val="00C4788F"/>
    <w:rsid w:val="00C53089"/>
    <w:rsid w:val="00C5395F"/>
    <w:rsid w:val="00C71EA0"/>
    <w:rsid w:val="00C7364C"/>
    <w:rsid w:val="00C73A5A"/>
    <w:rsid w:val="00C764B5"/>
    <w:rsid w:val="00C8020B"/>
    <w:rsid w:val="00C85766"/>
    <w:rsid w:val="00CB0A92"/>
    <w:rsid w:val="00CC08C9"/>
    <w:rsid w:val="00CC4222"/>
    <w:rsid w:val="00CC7FA3"/>
    <w:rsid w:val="00CF64CD"/>
    <w:rsid w:val="00CF76DD"/>
    <w:rsid w:val="00D031C2"/>
    <w:rsid w:val="00D04664"/>
    <w:rsid w:val="00D14E31"/>
    <w:rsid w:val="00D166FD"/>
    <w:rsid w:val="00D20609"/>
    <w:rsid w:val="00D23499"/>
    <w:rsid w:val="00D23DA2"/>
    <w:rsid w:val="00D3014A"/>
    <w:rsid w:val="00D423BC"/>
    <w:rsid w:val="00D45551"/>
    <w:rsid w:val="00D506DF"/>
    <w:rsid w:val="00D52559"/>
    <w:rsid w:val="00D53026"/>
    <w:rsid w:val="00D57231"/>
    <w:rsid w:val="00D57B84"/>
    <w:rsid w:val="00D62322"/>
    <w:rsid w:val="00D65D1A"/>
    <w:rsid w:val="00D6745F"/>
    <w:rsid w:val="00D82F62"/>
    <w:rsid w:val="00D90B9F"/>
    <w:rsid w:val="00D913F2"/>
    <w:rsid w:val="00D929AA"/>
    <w:rsid w:val="00D93725"/>
    <w:rsid w:val="00D94C8C"/>
    <w:rsid w:val="00D95FCC"/>
    <w:rsid w:val="00DA5D8E"/>
    <w:rsid w:val="00DC09DF"/>
    <w:rsid w:val="00DC5A06"/>
    <w:rsid w:val="00DD14E8"/>
    <w:rsid w:val="00DD5AE2"/>
    <w:rsid w:val="00DE1BA1"/>
    <w:rsid w:val="00DE1FAF"/>
    <w:rsid w:val="00DE336A"/>
    <w:rsid w:val="00DE4F3B"/>
    <w:rsid w:val="00DF7186"/>
    <w:rsid w:val="00E13CCC"/>
    <w:rsid w:val="00E37206"/>
    <w:rsid w:val="00E40831"/>
    <w:rsid w:val="00E4265E"/>
    <w:rsid w:val="00E43351"/>
    <w:rsid w:val="00E47965"/>
    <w:rsid w:val="00E57F34"/>
    <w:rsid w:val="00E64390"/>
    <w:rsid w:val="00E704ED"/>
    <w:rsid w:val="00E74BE9"/>
    <w:rsid w:val="00E777B2"/>
    <w:rsid w:val="00E8181C"/>
    <w:rsid w:val="00E84A9F"/>
    <w:rsid w:val="00E94B06"/>
    <w:rsid w:val="00E96022"/>
    <w:rsid w:val="00EA794E"/>
    <w:rsid w:val="00EC1883"/>
    <w:rsid w:val="00EC44E7"/>
    <w:rsid w:val="00ED015B"/>
    <w:rsid w:val="00ED0897"/>
    <w:rsid w:val="00ED0C82"/>
    <w:rsid w:val="00ED4C9D"/>
    <w:rsid w:val="00ED5726"/>
    <w:rsid w:val="00ED58E2"/>
    <w:rsid w:val="00EE6749"/>
    <w:rsid w:val="00EF062C"/>
    <w:rsid w:val="00EF4313"/>
    <w:rsid w:val="00EF7273"/>
    <w:rsid w:val="00F0005C"/>
    <w:rsid w:val="00F06B8D"/>
    <w:rsid w:val="00F10CC7"/>
    <w:rsid w:val="00F322F2"/>
    <w:rsid w:val="00F34B2A"/>
    <w:rsid w:val="00F35B5A"/>
    <w:rsid w:val="00F666AF"/>
    <w:rsid w:val="00F779DC"/>
    <w:rsid w:val="00F823CD"/>
    <w:rsid w:val="00F86BEF"/>
    <w:rsid w:val="00F92E15"/>
    <w:rsid w:val="00F97ED7"/>
    <w:rsid w:val="00FA7A09"/>
    <w:rsid w:val="00FB154D"/>
    <w:rsid w:val="00FB2FAA"/>
    <w:rsid w:val="00FB4715"/>
    <w:rsid w:val="00FB68C4"/>
    <w:rsid w:val="00FC136C"/>
    <w:rsid w:val="00FC3F3F"/>
    <w:rsid w:val="00FC4C87"/>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10C67"/>
  <w14:discardImageEditingData/>
  <w15:docId w15:val="{FE6E0FC1-94B2-4861-87D3-22F1EEDD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F64CD"/>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uiPriority w:val="9"/>
    <w:qFormat/>
    <w:rsid w:val="004B418F"/>
    <w:pPr>
      <w:keepNext/>
      <w:numPr>
        <w:numId w:val="17"/>
      </w:numPr>
      <w:kinsoku w:val="0"/>
      <w:autoSpaceDE w:val="0"/>
      <w:autoSpaceDN w:val="0"/>
      <w:adjustRightInd w:val="0"/>
      <w:ind w:left="578" w:hanging="578"/>
      <w:outlineLvl w:val="0"/>
    </w:pPr>
    <w:rPr>
      <w:b/>
      <w:kern w:val="28"/>
      <w:szCs w:val="22"/>
    </w:rPr>
  </w:style>
  <w:style w:type="paragraph" w:styleId="berschrift2">
    <w:name w:val="heading 2"/>
    <w:basedOn w:val="Standard"/>
    <w:next w:val="Standard"/>
    <w:link w:val="berschrift2Zchn"/>
    <w:uiPriority w:val="9"/>
    <w:unhideWhenUsed/>
    <w:qFormat/>
    <w:rsid w:val="00AD38DE"/>
    <w:pPr>
      <w:numPr>
        <w:ilvl w:val="1"/>
        <w:numId w:val="17"/>
      </w:numPr>
      <w:ind w:left="578" w:hanging="578"/>
      <w:outlineLvl w:val="1"/>
    </w:pPr>
    <w:rPr>
      <w:b/>
    </w:rPr>
  </w:style>
  <w:style w:type="paragraph" w:styleId="berschrift3">
    <w:name w:val="heading 3"/>
    <w:basedOn w:val="Standard"/>
    <w:next w:val="Standard"/>
    <w:link w:val="berschrift3Zchn"/>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5C3193"/>
    <w:rPr>
      <w:iCs/>
      <w:sz w:val="16"/>
      <w:lang w:val="en-US"/>
    </w:rPr>
  </w:style>
  <w:style w:type="paragraph" w:styleId="Kopfzeile">
    <w:name w:val="header"/>
    <w:basedOn w:val="Standard"/>
    <w:link w:val="KopfzeileZchn"/>
    <w:uiPriority w:val="99"/>
    <w:rsid w:val="001C303B"/>
    <w:pPr>
      <w:tabs>
        <w:tab w:val="center" w:pos="4536"/>
        <w:tab w:val="right" w:pos="9072"/>
      </w:tabs>
      <w:spacing w:after="0"/>
    </w:pPr>
  </w:style>
  <w:style w:type="paragraph" w:customStyle="1" w:styleId="Author">
    <w:name w:val="Author"/>
    <w:basedOn w:val="Standard"/>
    <w:link w:val="AuthorZchn"/>
    <w:qFormat/>
    <w:rsid w:val="00477230"/>
    <w:pPr>
      <w:spacing w:before="240" w:after="480"/>
      <w:jc w:val="left"/>
    </w:pPr>
    <w:rPr>
      <w:sz w:val="22"/>
      <w:szCs w:val="18"/>
    </w:rPr>
  </w:style>
  <w:style w:type="paragraph" w:styleId="Titel">
    <w:name w:val="Title"/>
    <w:basedOn w:val="Standard"/>
    <w:next w:val="Standard"/>
    <w:link w:val="TitelZchn"/>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elZchn">
    <w:name w:val="Titel Zchn"/>
    <w:basedOn w:val="Absatz-Standardschriftart"/>
    <w:link w:val="Titel"/>
    <w:uiPriority w:val="10"/>
    <w:rsid w:val="00FA7A09"/>
    <w:rPr>
      <w:rFonts w:ascii="Verdana" w:eastAsiaTheme="majorEastAsia" w:hAnsi="Verdana" w:cstheme="majorBidi"/>
      <w:b/>
      <w:bCs/>
      <w:kern w:val="28"/>
      <w:sz w:val="34"/>
      <w:szCs w:val="34"/>
      <w:lang w:eastAsia="de-DE" w:bidi="ar-SA"/>
    </w:rPr>
  </w:style>
  <w:style w:type="paragraph" w:styleId="Untertitel">
    <w:name w:val="Subtitle"/>
    <w:basedOn w:val="Standard"/>
    <w:next w:val="Standard"/>
    <w:link w:val="UntertitelZchn"/>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rsid w:val="00C85766"/>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sid w:val="00AD38DE"/>
    <w:rPr>
      <w:rFonts w:ascii="Verdana" w:hAnsi="Verdana"/>
      <w:b/>
      <w:sz w:val="17"/>
      <w:lang w:val="en-GB" w:eastAsia="de-DE" w:bidi="ar-SA"/>
    </w:rPr>
  </w:style>
  <w:style w:type="character" w:customStyle="1" w:styleId="referencesheadZchn">
    <w:name w:val="references head Zchn"/>
    <w:basedOn w:val="Absatz-Standardschriftart"/>
    <w:link w:val="referenceshead"/>
    <w:rsid w:val="00C85766"/>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sid w:val="00842B64"/>
    <w:rPr>
      <w:rFonts w:ascii="Lato Heavy" w:eastAsiaTheme="majorEastAsia" w:hAnsi="Lato Heavy" w:cstheme="majorBidi"/>
      <w:b/>
      <w:bCs/>
      <w:i/>
      <w:sz w:val="17"/>
      <w:szCs w:val="26"/>
      <w:lang w:val="de-DE" w:eastAsia="de-DE" w:bidi="ar-SA"/>
    </w:rPr>
  </w:style>
  <w:style w:type="character" w:customStyle="1" w:styleId="berschrift4Zchn">
    <w:name w:val="Überschrift 4 Zchn"/>
    <w:basedOn w:val="Absatz-Standardschriftart"/>
    <w:link w:val="berschrift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berschrift5Zchn">
    <w:name w:val="Überschrift 5 Zchn"/>
    <w:basedOn w:val="Absatz-Standardschriftart"/>
    <w:link w:val="berschrift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berschrift6Zchn">
    <w:name w:val="Überschrift 6 Zchn"/>
    <w:basedOn w:val="Absatz-Standardschriftart"/>
    <w:link w:val="berschrift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berschrift7Zchn">
    <w:name w:val="Überschrift 7 Zchn"/>
    <w:basedOn w:val="Absatz-Standardschriftart"/>
    <w:link w:val="berschrift7"/>
    <w:uiPriority w:val="9"/>
    <w:semiHidden/>
    <w:rsid w:val="00A24A18"/>
    <w:rPr>
      <w:rFonts w:asciiTheme="minorHAnsi" w:eastAsiaTheme="minorEastAsia" w:hAnsiTheme="minorHAnsi" w:cstheme="minorBidi"/>
      <w:sz w:val="24"/>
      <w:szCs w:val="24"/>
      <w:lang w:val="de-DE" w:eastAsia="de-DE" w:bidi="ar-SA"/>
    </w:rPr>
  </w:style>
  <w:style w:type="character" w:customStyle="1" w:styleId="berschrift8Zchn">
    <w:name w:val="Überschrift 8 Zchn"/>
    <w:basedOn w:val="Absatz-Standardschriftart"/>
    <w:link w:val="berschrift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berschrift9Zchn">
    <w:name w:val="Überschrift 9 Zchn"/>
    <w:basedOn w:val="Absatz-Standardschriftart"/>
    <w:link w:val="berschrift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Standard"/>
    <w:rsid w:val="00EC1883"/>
    <w:pPr>
      <w:spacing w:after="0"/>
      <w:jc w:val="left"/>
    </w:pPr>
  </w:style>
  <w:style w:type="character" w:customStyle="1" w:styleId="AuthorZchn">
    <w:name w:val="Author Zchn"/>
    <w:basedOn w:val="Absatz-Standardschriftart"/>
    <w:link w:val="Author"/>
    <w:rsid w:val="00477230"/>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sid w:val="00460D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DCC"/>
    <w:rPr>
      <w:rFonts w:ascii="Tahoma" w:hAnsi="Tahoma" w:cs="Tahoma"/>
      <w:sz w:val="16"/>
      <w:szCs w:val="16"/>
      <w:lang w:val="de-DE" w:eastAsia="de-DE" w:bidi="ar-SA"/>
    </w:rPr>
  </w:style>
  <w:style w:type="paragraph" w:customStyle="1" w:styleId="ListLiterature">
    <w:name w:val="List: Literature"/>
    <w:basedOn w:val="Standard"/>
    <w:link w:val="ListLiteratureZchn"/>
    <w:qFormat/>
    <w:rsid w:val="00982EB7"/>
    <w:pPr>
      <w:numPr>
        <w:numId w:val="22"/>
      </w:numPr>
      <w:ind w:left="357" w:hanging="357"/>
    </w:pPr>
    <w:rPr>
      <w:iCs/>
    </w:rPr>
  </w:style>
  <w:style w:type="paragraph" w:customStyle="1" w:styleId="imagecaption">
    <w:name w:val="image caption"/>
    <w:basedOn w:val="Standard"/>
    <w:link w:val="imagecaptionZchn"/>
    <w:rsid w:val="00146D45"/>
    <w:pPr>
      <w:spacing w:after="240"/>
      <w:contextualSpacing/>
    </w:pPr>
    <w:rPr>
      <w:sz w:val="14"/>
      <w:szCs w:val="16"/>
    </w:rPr>
  </w:style>
  <w:style w:type="paragraph" w:customStyle="1" w:styleId="Tabellenberschrift">
    <w:name w:val="Tabellenüberschrift"/>
    <w:basedOn w:val="Standard"/>
    <w:link w:val="TabellenberschriftZchn"/>
    <w:rsid w:val="00B86F2B"/>
    <w:pPr>
      <w:spacing w:before="240" w:after="60"/>
      <w:contextualSpacing/>
    </w:pPr>
    <w:rPr>
      <w:sz w:val="14"/>
    </w:rPr>
  </w:style>
  <w:style w:type="character" w:customStyle="1" w:styleId="imagenumber">
    <w:name w:val="image number"/>
    <w:basedOn w:val="Absatz-Standardschriftart"/>
    <w:uiPriority w:val="1"/>
    <w:rsid w:val="00E777B2"/>
    <w:rPr>
      <w:rFonts w:ascii="Verdana" w:hAnsi="Verdana"/>
      <w:b/>
      <w:bCs/>
      <w:sz w:val="14"/>
    </w:rPr>
  </w:style>
  <w:style w:type="table" w:customStyle="1" w:styleId="HelleSchattierung1">
    <w:name w:val="Helle Schattierung1"/>
    <w:basedOn w:val="NormaleTabelle"/>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Absatz-Standardschriftart"/>
    <w:rsid w:val="00260570"/>
    <w:rPr>
      <w:sz w:val="16"/>
      <w:lang w:val="en-US"/>
    </w:rPr>
  </w:style>
  <w:style w:type="character" w:customStyle="1" w:styleId="tablecontent">
    <w:name w:val="table content"/>
    <w:basedOn w:val="Absatz-Standardschriftart"/>
    <w:rsid w:val="006B2707"/>
    <w:rPr>
      <w:color w:val="000000" w:themeColor="text1" w:themeShade="BF"/>
      <w:sz w:val="16"/>
      <w:szCs w:val="16"/>
    </w:rPr>
  </w:style>
  <w:style w:type="character" w:customStyle="1" w:styleId="Tabellenkopf">
    <w:name w:val="Tabellenkopf"/>
    <w:basedOn w:val="Absatz-Standardschriftart"/>
    <w:rsid w:val="003A0AF4"/>
    <w:rPr>
      <w:b/>
      <w:i w:val="0"/>
      <w:color w:val="000000" w:themeColor="text1" w:themeShade="BF"/>
      <w:sz w:val="14"/>
      <w:szCs w:val="16"/>
    </w:rPr>
  </w:style>
  <w:style w:type="paragraph" w:customStyle="1" w:styleId="Listsorted">
    <w:name w:val="List: sorted"/>
    <w:basedOn w:val="Standard"/>
    <w:link w:val="ListsortedZchn"/>
    <w:qFormat/>
    <w:rsid w:val="004564FE"/>
    <w:pPr>
      <w:numPr>
        <w:numId w:val="21"/>
      </w:numPr>
      <w:ind w:left="357" w:hanging="357"/>
      <w:contextualSpacing/>
    </w:pPr>
  </w:style>
  <w:style w:type="paragraph" w:customStyle="1" w:styleId="Listeunsorted">
    <w:name w:val="Liste: unsorted"/>
    <w:basedOn w:val="Standard"/>
    <w:link w:val="ListeunsortedZchn"/>
    <w:qFormat/>
    <w:rsid w:val="00A97CEA"/>
    <w:pPr>
      <w:numPr>
        <w:numId w:val="20"/>
      </w:numPr>
      <w:ind w:left="357" w:hanging="357"/>
      <w:contextualSpacing/>
    </w:pPr>
  </w:style>
  <w:style w:type="character" w:customStyle="1" w:styleId="ListsortedZchn">
    <w:name w:val="List: sorted Zchn"/>
    <w:basedOn w:val="Absatz-Standardschriftart"/>
    <w:link w:val="Listsorted"/>
    <w:rsid w:val="004564FE"/>
    <w:rPr>
      <w:rFonts w:ascii="Lato" w:hAnsi="Lato"/>
      <w:sz w:val="17"/>
      <w:lang w:val="de-DE" w:eastAsia="de-DE" w:bidi="ar-SA"/>
    </w:rPr>
  </w:style>
  <w:style w:type="character" w:customStyle="1" w:styleId="ListLiteratureZchn">
    <w:name w:val="List: Literature Zchn"/>
    <w:basedOn w:val="Absatz-Standardschriftart"/>
    <w:link w:val="ListLiterature"/>
    <w:rsid w:val="00982EB7"/>
    <w:rPr>
      <w:rFonts w:ascii="Verdana" w:hAnsi="Verdana"/>
      <w:iCs/>
      <w:sz w:val="17"/>
      <w:lang w:val="en-GB" w:eastAsia="de-DE" w:bidi="ar-SA"/>
    </w:rPr>
  </w:style>
  <w:style w:type="character" w:customStyle="1" w:styleId="ListeunsortedZchn">
    <w:name w:val="Liste: unsorted Zchn"/>
    <w:basedOn w:val="Absatz-Standardschriftart"/>
    <w:link w:val="Listeunsorted"/>
    <w:rsid w:val="00A97CEA"/>
    <w:rPr>
      <w:rFonts w:ascii="Verdana" w:hAnsi="Verdana"/>
      <w:sz w:val="17"/>
      <w:lang w:val="en-GB" w:eastAsia="de-DE" w:bidi="ar-SA"/>
    </w:rPr>
  </w:style>
  <w:style w:type="character" w:styleId="Kommentarzeichen">
    <w:name w:val="annotation reference"/>
    <w:basedOn w:val="Absatz-Standardschriftart"/>
    <w:uiPriority w:val="99"/>
    <w:semiHidden/>
    <w:unhideWhenUsed/>
    <w:rsid w:val="00C4788F"/>
    <w:rPr>
      <w:sz w:val="16"/>
      <w:szCs w:val="16"/>
    </w:rPr>
  </w:style>
  <w:style w:type="paragraph" w:styleId="Kommentartext">
    <w:name w:val="annotation text"/>
    <w:basedOn w:val="Standard"/>
    <w:link w:val="KommentartextZchn"/>
    <w:uiPriority w:val="99"/>
    <w:unhideWhenUsed/>
    <w:rsid w:val="00C4788F"/>
    <w:rPr>
      <w:sz w:val="20"/>
    </w:rPr>
  </w:style>
  <w:style w:type="character" w:customStyle="1" w:styleId="KommentartextZchn">
    <w:name w:val="Kommentartext Zchn"/>
    <w:basedOn w:val="Absatz-Standardschriftart"/>
    <w:link w:val="Kommentartext"/>
    <w:uiPriority w:val="99"/>
    <w:rsid w:val="00C4788F"/>
    <w:rPr>
      <w:lang w:val="de-DE" w:eastAsia="de-DE" w:bidi="ar-SA"/>
    </w:rPr>
  </w:style>
  <w:style w:type="paragraph" w:styleId="Kommentarthema">
    <w:name w:val="annotation subject"/>
    <w:basedOn w:val="Kommentartext"/>
    <w:next w:val="Kommentartext"/>
    <w:link w:val="KommentarthemaZchn"/>
    <w:uiPriority w:val="99"/>
    <w:semiHidden/>
    <w:unhideWhenUsed/>
    <w:rsid w:val="00C4788F"/>
    <w:rPr>
      <w:b/>
      <w:bCs/>
    </w:rPr>
  </w:style>
  <w:style w:type="character" w:customStyle="1" w:styleId="KommentarthemaZchn">
    <w:name w:val="Kommentarthema Zchn"/>
    <w:basedOn w:val="KommentartextZchn"/>
    <w:link w:val="Kommentarthema"/>
    <w:uiPriority w:val="99"/>
    <w:semiHidden/>
    <w:rsid w:val="00C4788F"/>
    <w:rPr>
      <w:b/>
      <w:bCs/>
      <w:lang w:val="de-DE" w:eastAsia="de-DE" w:bidi="ar-SA"/>
    </w:rPr>
  </w:style>
  <w:style w:type="paragraph" w:styleId="berarbeitung">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el"/>
    <w:link w:val="Article-TypeZchn"/>
    <w:qFormat/>
    <w:rsid w:val="00DE1BA1"/>
    <w:pPr>
      <w:tabs>
        <w:tab w:val="right" w:pos="10206"/>
      </w:tabs>
      <w:spacing w:before="0" w:after="0" w:line="240" w:lineRule="auto"/>
    </w:pPr>
    <w:rPr>
      <w:sz w:val="24"/>
      <w:szCs w:val="24"/>
      <w:lang w:val="en-GB"/>
    </w:rPr>
  </w:style>
  <w:style w:type="paragraph" w:customStyle="1" w:styleId="DOI">
    <w:name w:val="DOI"/>
    <w:basedOn w:val="Standard"/>
    <w:rsid w:val="00386BFE"/>
    <w:pPr>
      <w:spacing w:before="120" w:after="0"/>
      <w:jc w:val="left"/>
    </w:pPr>
    <w:rPr>
      <w:bCs/>
      <w:sz w:val="16"/>
    </w:rPr>
  </w:style>
  <w:style w:type="table" w:styleId="Tabellenraster">
    <w:name w:val="Table Grid"/>
    <w:basedOn w:val="NormaleTabelle"/>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Kopfzeile"/>
    <w:link w:val="RevisionZchn"/>
    <w:qFormat/>
    <w:rsid w:val="00C53089"/>
    <w:rPr>
      <w:sz w:val="16"/>
    </w:rPr>
  </w:style>
  <w:style w:type="character" w:customStyle="1" w:styleId="Article-TypeZchn">
    <w:name w:val="Article-Type Zchn"/>
    <w:basedOn w:val="TitelZchn"/>
    <w:link w:val="Article-Type"/>
    <w:rsid w:val="00DE1BA1"/>
    <w:rPr>
      <w:rFonts w:ascii="Lato Heavy" w:eastAsiaTheme="majorEastAsia" w:hAnsi="Lato Heavy" w:cstheme="majorBidi"/>
      <w:b/>
      <w:bCs/>
      <w:kern w:val="28"/>
      <w:sz w:val="24"/>
      <w:szCs w:val="24"/>
      <w:lang w:val="en-GB" w:eastAsia="de-DE" w:bidi="ar-SA"/>
    </w:rPr>
  </w:style>
  <w:style w:type="character" w:customStyle="1" w:styleId="KopfzeileZchn">
    <w:name w:val="Kopfzeile Zchn"/>
    <w:basedOn w:val="Absatz-Standardschriftart"/>
    <w:link w:val="Kopfzeile"/>
    <w:uiPriority w:val="99"/>
    <w:rsid w:val="001C303B"/>
    <w:rPr>
      <w:rFonts w:ascii="Lato" w:hAnsi="Lato"/>
      <w:sz w:val="18"/>
      <w:lang w:val="de-DE" w:eastAsia="de-DE" w:bidi="ar-SA"/>
    </w:rPr>
  </w:style>
  <w:style w:type="character" w:customStyle="1" w:styleId="RevisionZchn">
    <w:name w:val="Revision Zchn"/>
    <w:basedOn w:val="KopfzeileZchn"/>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sid w:val="00FF492F"/>
    <w:rPr>
      <w:color w:val="605E5C"/>
      <w:shd w:val="clear" w:color="auto" w:fill="E1DFDD"/>
    </w:rPr>
  </w:style>
  <w:style w:type="paragraph" w:styleId="Listenabsatz">
    <w:name w:val="List Paragraph"/>
    <w:aliases w:val="List paragraph"/>
    <w:basedOn w:val="Standard"/>
    <w:uiPriority w:val="34"/>
    <w:qFormat/>
    <w:rsid w:val="00AC0E5E"/>
    <w:pPr>
      <w:ind w:left="720"/>
      <w:contextualSpacing/>
    </w:pPr>
  </w:style>
  <w:style w:type="paragraph" w:styleId="StandardWeb">
    <w:name w:val="Normal (Web)"/>
    <w:basedOn w:val="Standard"/>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aliases w:val="bold"/>
    <w:basedOn w:val="Absatz-Standardschriftart"/>
    <w:uiPriority w:val="22"/>
    <w:qFormat/>
    <w:rsid w:val="00A223B0"/>
    <w:rPr>
      <w:b/>
      <w:bCs/>
    </w:rPr>
  </w:style>
  <w:style w:type="character" w:customStyle="1" w:styleId="UnresolvedMention">
    <w:name w:val="Unresolved Mention"/>
    <w:basedOn w:val="Absatz-Standardschriftar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character" w:styleId="BesuchterLink">
    <w:name w:val="FollowedHyperlink"/>
    <w:basedOn w:val="Absatz-Standardschriftart"/>
    <w:uiPriority w:val="99"/>
    <w:semiHidden/>
    <w:unhideWhenUsed/>
    <w:rsid w:val="00611EB0"/>
    <w:rPr>
      <w:color w:val="800080" w:themeColor="followedHyperlink"/>
      <w:u w:val="single"/>
    </w:rPr>
  </w:style>
  <w:style w:type="paragraph" w:styleId="Fuzeile">
    <w:name w:val="footer"/>
    <w:basedOn w:val="Standard"/>
    <w:link w:val="FuzeileZchn"/>
    <w:uiPriority w:val="99"/>
    <w:unhideWhenUsed/>
    <w:rsid w:val="00C35F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5FBD"/>
    <w:rPr>
      <w:rFonts w:ascii="Verdana" w:hAnsi="Verdana"/>
      <w:sz w:val="17"/>
      <w:lang w:val="en-GB" w:eastAsia="de-DE" w:bidi="ar-SA"/>
    </w:rPr>
  </w:style>
  <w:style w:type="paragraph" w:styleId="Beschriftung">
    <w:name w:val="caption"/>
    <w:aliases w:val="Tabellennummer"/>
    <w:basedOn w:val="Tabellenberschrift"/>
    <w:next w:val="Standard"/>
    <w:link w:val="BeschriftungZchn"/>
    <w:uiPriority w:val="35"/>
    <w:unhideWhenUsed/>
    <w:qFormat/>
    <w:rsid w:val="00E777B2"/>
    <w:pPr>
      <w:spacing w:after="200" w:line="240" w:lineRule="auto"/>
    </w:pPr>
    <w:rPr>
      <w:b/>
      <w:iCs/>
      <w:szCs w:val="18"/>
    </w:rPr>
  </w:style>
  <w:style w:type="character" w:customStyle="1" w:styleId="TabellenberschriftZchn">
    <w:name w:val="Tabellenüberschrift Zchn"/>
    <w:basedOn w:val="Absatz-Standardschriftart"/>
    <w:link w:val="Tabellenberschrift"/>
    <w:rsid w:val="00E777B2"/>
    <w:rPr>
      <w:rFonts w:ascii="Verdana" w:hAnsi="Verdana"/>
      <w:sz w:val="14"/>
      <w:lang w:val="en-GB" w:eastAsia="de-DE" w:bidi="ar-SA"/>
    </w:rPr>
  </w:style>
  <w:style w:type="character" w:customStyle="1" w:styleId="BeschriftungZchn">
    <w:name w:val="Beschriftung Zchn"/>
    <w:aliases w:val="Tabellennummer Zchn"/>
    <w:basedOn w:val="TabellenberschriftZchn"/>
    <w:link w:val="Beschriftung"/>
    <w:uiPriority w:val="35"/>
    <w:rsid w:val="00E777B2"/>
    <w:rPr>
      <w:rFonts w:ascii="Verdana" w:hAnsi="Verdana"/>
      <w:b/>
      <w:iCs/>
      <w:sz w:val="14"/>
      <w:szCs w:val="18"/>
      <w:lang w:val="en-GB" w:eastAsia="de-DE" w:bidi="ar-SA"/>
    </w:rPr>
  </w:style>
  <w:style w:type="paragraph" w:customStyle="1" w:styleId="imagenumber0">
    <w:name w:val="imagenumber"/>
    <w:basedOn w:val="imagecaption"/>
    <w:link w:val="imagenumberZchn"/>
    <w:qFormat/>
    <w:rsid w:val="00E777B2"/>
    <w:rPr>
      <w:b/>
    </w:rPr>
  </w:style>
  <w:style w:type="character" w:customStyle="1" w:styleId="imagecaptionZchn">
    <w:name w:val="image caption Zchn"/>
    <w:basedOn w:val="Absatz-Standardschriftart"/>
    <w:link w:val="imagecaption"/>
    <w:rsid w:val="00E777B2"/>
    <w:rPr>
      <w:rFonts w:ascii="Verdana" w:hAnsi="Verdana"/>
      <w:sz w:val="14"/>
      <w:szCs w:val="16"/>
      <w:lang w:val="en-GB" w:eastAsia="de-DE" w:bidi="ar-SA"/>
    </w:rPr>
  </w:style>
  <w:style w:type="character" w:customStyle="1" w:styleId="imagenumberZchn">
    <w:name w:val="imagenumber Zchn"/>
    <w:basedOn w:val="imagecaptionZchn"/>
    <w:link w:val="imagenumber0"/>
    <w:rsid w:val="00E777B2"/>
    <w:rPr>
      <w:rFonts w:ascii="Verdana" w:hAnsi="Verdana"/>
      <w:b/>
      <w:sz w:val="14"/>
      <w:szCs w:val="16"/>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ec2zero@uni-wuppertal.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smith@uni-wuppertal.d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indico.uni-wuppertal.de/event/4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mith@uni-wuppertal.de"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Props1.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customXml/itemProps2.xml><?xml version="1.0" encoding="utf-8"?>
<ds:datastoreItem xmlns:ds="http://schemas.openxmlformats.org/officeDocument/2006/customXml" ds:itemID="{EABD80DD-422A-4D77-B262-882ADB7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4.xml><?xml version="1.0" encoding="utf-8"?>
<ds:datastoreItem xmlns:ds="http://schemas.openxmlformats.org/officeDocument/2006/customXml" ds:itemID="{674B31DC-8C89-4FAD-B0EB-B3AC5526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0</TotalTime>
  <Pages>3</Pages>
  <Words>841</Words>
  <Characters>5302</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Bergische Universität Wuppertal</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Anders</dc:creator>
  <cp:keywords/>
  <dc:description/>
  <cp:lastModifiedBy>Anders, Steffen</cp:lastModifiedBy>
  <cp:revision>13</cp:revision>
  <cp:lastPrinted>2016-10-28T12:23:00Z</cp:lastPrinted>
  <dcterms:created xsi:type="dcterms:W3CDTF">2025-05-30T18:49:00Z</dcterms:created>
  <dcterms:modified xsi:type="dcterms:W3CDTF">2025-06-01T12:15:00Z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